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A42F7" w14:textId="0EF7C7D2" w:rsidR="005B4374" w:rsidRPr="00E81F29" w:rsidRDefault="00B922B0" w:rsidP="00944DA7">
      <w:pPr>
        <w:ind w:left="2552"/>
        <w:jc w:val="right"/>
        <w:rPr>
          <w:rFonts w:ascii="Arial" w:hAnsi="Arial" w:cs="Arial"/>
          <w:b/>
          <w:sz w:val="28"/>
          <w:szCs w:val="28"/>
          <w:lang w:val="pt-BR"/>
        </w:rPr>
      </w:pPr>
      <w:r w:rsidRPr="00E81F29">
        <w:rPr>
          <w:rFonts w:ascii="Arial" w:hAnsi="Arial" w:cs="Arial"/>
          <w:b/>
          <w:sz w:val="28"/>
          <w:szCs w:val="28"/>
          <w:lang w:val="pt-BR"/>
        </w:rPr>
        <w:t>[!]</w:t>
      </w:r>
      <w:proofErr w:type="gramStart"/>
      <w:r w:rsidRPr="00E81F29">
        <w:rPr>
          <w:rFonts w:ascii="Arial" w:hAnsi="Arial" w:cs="Arial"/>
          <w:b/>
          <w:sz w:val="28"/>
          <w:szCs w:val="28"/>
          <w:lang w:val="pt-BR"/>
        </w:rPr>
        <w:t>TITULO</w:t>
      </w:r>
      <w:proofErr w:type="gramEnd"/>
      <w:r w:rsidRPr="00E81F29">
        <w:rPr>
          <w:rFonts w:ascii="Arial" w:hAnsi="Arial" w:cs="Arial"/>
          <w:b/>
          <w:sz w:val="28"/>
          <w:szCs w:val="28"/>
          <w:lang w:val="pt-BR"/>
        </w:rPr>
        <w:t>[!] LOREM IPSUM DOLOR SIT AMET, CONSECTETUR ADIPISCING ELIT, SED DO EIUSMOD TEMPOR INCIDIDUNT UT LABORE ET DOLORE MAGNA ALIQUA.</w:t>
      </w:r>
    </w:p>
    <w:p w14:paraId="2BE7DA58" w14:textId="3A4F822A" w:rsidR="005B4374" w:rsidRPr="00E81F29" w:rsidRDefault="005B4374" w:rsidP="007B6DC3">
      <w:pPr>
        <w:ind w:left="2552"/>
        <w:jc w:val="right"/>
        <w:rPr>
          <w:rFonts w:ascii="Baskerville Old Face" w:hAnsi="Baskerville Old Face"/>
          <w:b/>
          <w:sz w:val="32"/>
          <w:szCs w:val="32"/>
          <w:lang w:val="pt-BR"/>
        </w:rPr>
      </w:pPr>
    </w:p>
    <w:p w14:paraId="78B028EC" w14:textId="668B9E7B" w:rsidR="005B4374" w:rsidRPr="00E81F29" w:rsidRDefault="005B4374" w:rsidP="007B6DC3">
      <w:pPr>
        <w:ind w:left="2552"/>
        <w:jc w:val="right"/>
        <w:rPr>
          <w:rFonts w:asciiTheme="minorHAnsi" w:hAnsiTheme="minorHAnsi" w:cs="Calibri"/>
          <w:b/>
          <w:lang w:val="pt-BR"/>
        </w:rPr>
      </w:pPr>
      <w:r w:rsidRPr="00E81F29">
        <w:rPr>
          <w:rFonts w:asciiTheme="minorHAnsi" w:hAnsiTheme="minorHAnsi" w:cs="Calibri"/>
          <w:b/>
          <w:lang w:val="pt-BR"/>
        </w:rPr>
        <w:t>[!]Autor[!]</w:t>
      </w:r>
      <w:r w:rsidR="00B922B0" w:rsidRPr="00E81F29">
        <w:rPr>
          <w:rFonts w:asciiTheme="minorHAnsi" w:hAnsiTheme="minorHAnsi" w:cs="Calibri"/>
          <w:b/>
          <w:lang w:val="pt-BR"/>
        </w:rPr>
        <w:t xml:space="preserve"> </w:t>
      </w:r>
      <w:r w:rsidR="00E81F29" w:rsidRPr="00E81F29">
        <w:rPr>
          <w:rFonts w:asciiTheme="minorHAnsi" w:hAnsiTheme="minorHAnsi" w:cs="Calibri"/>
          <w:b/>
          <w:lang w:val="pt-BR"/>
        </w:rPr>
        <w:t>incluir nome completo</w:t>
      </w:r>
    </w:p>
    <w:p w14:paraId="0BF6A81D" w14:textId="33C6500B" w:rsidR="00B922B0" w:rsidRPr="00E81F29" w:rsidRDefault="000A7BD6" w:rsidP="007B6DC3">
      <w:pPr>
        <w:spacing w:line="480" w:lineRule="auto"/>
        <w:ind w:left="2552"/>
        <w:jc w:val="right"/>
        <w:rPr>
          <w:rFonts w:asciiTheme="minorHAnsi" w:hAnsiTheme="minorHAnsi" w:cs="Calibri"/>
          <w:bCs/>
          <w:lang w:val="pt-BR"/>
        </w:rPr>
      </w:pPr>
      <w:hyperlink r:id="rId8" w:history="1">
        <w:r w:rsidRPr="00E81F29">
          <w:rPr>
            <w:rFonts w:asciiTheme="minorHAnsi" w:hAnsiTheme="minorHAnsi" w:cs="Calibri"/>
            <w:bCs/>
            <w:lang w:val="pt-BR"/>
          </w:rPr>
          <w:t>Email:</w:t>
        </w:r>
      </w:hyperlink>
      <w:r w:rsidRPr="00E81F29">
        <w:rPr>
          <w:rFonts w:asciiTheme="minorHAnsi" w:hAnsiTheme="minorHAnsi" w:cs="Calibri"/>
          <w:bCs/>
          <w:lang w:val="pt-BR"/>
        </w:rPr>
        <w:t xml:space="preserve"> </w:t>
      </w:r>
      <w:r w:rsidR="00F62EEE">
        <w:rPr>
          <w:rFonts w:asciiTheme="minorHAnsi" w:hAnsiTheme="minorHAnsi" w:cs="Calibri"/>
          <w:bCs/>
          <w:lang w:val="pt-BR"/>
        </w:rPr>
        <w:t>xx</w:t>
      </w:r>
      <w:r w:rsidR="00E81F29">
        <w:rPr>
          <w:rFonts w:asciiTheme="minorHAnsi" w:hAnsiTheme="minorHAnsi" w:cs="Calibri"/>
          <w:bCs/>
          <w:lang w:val="pt-BR"/>
        </w:rPr>
        <w:t>x</w:t>
      </w:r>
    </w:p>
    <w:p w14:paraId="161514A2" w14:textId="379824E9" w:rsidR="000A7BD6" w:rsidRPr="00E81F29" w:rsidRDefault="000A7BD6" w:rsidP="000A7BD6">
      <w:pPr>
        <w:ind w:left="2552"/>
        <w:jc w:val="right"/>
        <w:rPr>
          <w:rFonts w:asciiTheme="minorHAnsi" w:hAnsiTheme="minorHAnsi" w:cs="Calibri"/>
          <w:b/>
          <w:lang w:val="pt-BR"/>
        </w:rPr>
      </w:pPr>
      <w:r w:rsidRPr="00E81F29">
        <w:rPr>
          <w:rFonts w:asciiTheme="minorHAnsi" w:hAnsiTheme="minorHAnsi" w:cs="Calibri"/>
          <w:b/>
          <w:lang w:val="pt-BR"/>
        </w:rPr>
        <w:t xml:space="preserve">[!]Autor[!] </w:t>
      </w:r>
      <w:r w:rsidR="00E81F29" w:rsidRPr="00E81F29">
        <w:rPr>
          <w:rFonts w:asciiTheme="minorHAnsi" w:hAnsiTheme="minorHAnsi" w:cs="Calibri"/>
          <w:b/>
          <w:lang w:val="pt-BR"/>
        </w:rPr>
        <w:t>incluir nome completo</w:t>
      </w:r>
    </w:p>
    <w:p w14:paraId="5BE5324C" w14:textId="4C2617A3" w:rsidR="000A7BD6" w:rsidRPr="00E81F29" w:rsidRDefault="000A7BD6" w:rsidP="000A7BD6">
      <w:pPr>
        <w:spacing w:line="480" w:lineRule="auto"/>
        <w:ind w:left="2552"/>
        <w:jc w:val="right"/>
        <w:rPr>
          <w:rFonts w:asciiTheme="minorHAnsi" w:hAnsiTheme="minorHAnsi" w:cs="Calibri"/>
          <w:bCs/>
          <w:lang w:val="pt-BR"/>
        </w:rPr>
      </w:pPr>
      <w:hyperlink r:id="rId9" w:history="1">
        <w:r w:rsidRPr="00E81F29">
          <w:rPr>
            <w:rFonts w:asciiTheme="minorHAnsi" w:hAnsiTheme="minorHAnsi" w:cs="Calibri"/>
            <w:bCs/>
            <w:lang w:val="pt-BR"/>
          </w:rPr>
          <w:t>Email:</w:t>
        </w:r>
      </w:hyperlink>
      <w:r w:rsidRPr="00E81F29">
        <w:rPr>
          <w:rFonts w:asciiTheme="minorHAnsi" w:hAnsiTheme="minorHAnsi" w:cs="Calibri"/>
          <w:bCs/>
          <w:lang w:val="pt-BR"/>
        </w:rPr>
        <w:t xml:space="preserve"> </w:t>
      </w:r>
      <w:r w:rsidR="00E81F29">
        <w:rPr>
          <w:rFonts w:asciiTheme="minorHAnsi" w:hAnsiTheme="minorHAnsi" w:cs="Calibri"/>
          <w:bCs/>
          <w:lang w:val="pt-BR"/>
        </w:rPr>
        <w:t>xxx</w:t>
      </w:r>
    </w:p>
    <w:p w14:paraId="2FDE3E7D" w14:textId="301D4FA6" w:rsidR="005B4374" w:rsidRPr="00E81F29" w:rsidRDefault="00B922B0" w:rsidP="00E81F29">
      <w:pPr>
        <w:jc w:val="both"/>
        <w:rPr>
          <w:rFonts w:asciiTheme="minorHAnsi" w:hAnsiTheme="minorHAnsi" w:cs="Arial"/>
          <w:b/>
          <w:bCs/>
          <w:iCs/>
          <w:lang w:val="pt-BR"/>
        </w:rPr>
      </w:pPr>
      <w:r w:rsidRPr="00E81F29">
        <w:rPr>
          <w:rFonts w:asciiTheme="minorHAnsi" w:hAnsiTheme="minorHAnsi" w:cs="Arial"/>
          <w:b/>
          <w:bCs/>
          <w:iCs/>
          <w:lang w:val="pt-BR"/>
        </w:rPr>
        <w:t>RESUMO</w:t>
      </w:r>
    </w:p>
    <w:p w14:paraId="1FB10361" w14:textId="6A51F466" w:rsidR="001D7A15" w:rsidRDefault="001D7A15" w:rsidP="001D7A15">
      <w:pPr>
        <w:jc w:val="both"/>
        <w:rPr>
          <w:rFonts w:asciiTheme="minorHAnsi" w:hAnsiTheme="minorHAnsi" w:cs="Calibri"/>
          <w:iCs/>
          <w:lang w:val="pt-BR"/>
        </w:rPr>
      </w:pPr>
      <w:r w:rsidRPr="000A7BD6">
        <w:rPr>
          <w:rFonts w:asciiTheme="minorHAnsi" w:hAnsiTheme="minorHAnsi" w:cs="Calibri"/>
          <w:iCs/>
          <w:lang w:val="pt-BR"/>
        </w:rPr>
        <w:t xml:space="preserve">Este documento apresenta um modelo para a formatação </w:t>
      </w:r>
      <w:r>
        <w:rPr>
          <w:rFonts w:asciiTheme="minorHAnsi" w:hAnsiTheme="minorHAnsi" w:cs="Calibri"/>
          <w:iCs/>
          <w:lang w:val="pt-BR"/>
        </w:rPr>
        <w:t xml:space="preserve">de resumos expandidos </w:t>
      </w:r>
      <w:r w:rsidRPr="000A7BD6">
        <w:rPr>
          <w:rFonts w:asciiTheme="minorHAnsi" w:hAnsiTheme="minorHAnsi" w:cs="Calibri"/>
          <w:iCs/>
          <w:lang w:val="pt-BR"/>
        </w:rPr>
        <w:t xml:space="preserve">a serem submetidos ao </w:t>
      </w:r>
      <w:r w:rsidRPr="000828EA">
        <w:rPr>
          <w:rFonts w:asciiTheme="minorHAnsi" w:hAnsiTheme="minorHAnsi" w:cs="Calibri"/>
          <w:iCs/>
          <w:lang w:val="pt-BR"/>
        </w:rPr>
        <w:t>SIBRACIC - 1º SIMPÓSIO BRASILEIRO DE AUTOCICATRIZAÇÃO DO CONCRETO</w:t>
      </w:r>
      <w:r w:rsidRPr="000A7BD6">
        <w:rPr>
          <w:rFonts w:asciiTheme="minorHAnsi" w:hAnsiTheme="minorHAnsi" w:cs="Calibri"/>
          <w:iCs/>
          <w:lang w:val="pt-BR"/>
        </w:rPr>
        <w:t xml:space="preserve">. O resumo do trabalho deverá conter </w:t>
      </w:r>
      <w:r>
        <w:rPr>
          <w:rFonts w:asciiTheme="minorHAnsi" w:hAnsiTheme="minorHAnsi" w:cs="Calibri"/>
          <w:iCs/>
          <w:lang w:val="pt-BR"/>
        </w:rPr>
        <w:t>entre 300 e 5</w:t>
      </w:r>
      <w:r w:rsidRPr="000A7BD6">
        <w:rPr>
          <w:rFonts w:asciiTheme="minorHAnsi" w:hAnsiTheme="minorHAnsi" w:cs="Calibri"/>
          <w:iCs/>
          <w:lang w:val="pt-BR"/>
        </w:rPr>
        <w:t>00 palavras, dispostas em parágrafo único</w:t>
      </w:r>
      <w:r>
        <w:rPr>
          <w:rFonts w:asciiTheme="minorHAnsi" w:hAnsiTheme="minorHAnsi" w:cs="Calibri"/>
          <w:iCs/>
          <w:lang w:val="pt-BR"/>
        </w:rPr>
        <w:t xml:space="preserve">, apresentando: contextualização; </w:t>
      </w:r>
      <w:r w:rsidRPr="000A7BD6">
        <w:rPr>
          <w:rFonts w:asciiTheme="minorHAnsi" w:hAnsiTheme="minorHAnsi" w:cs="Calibri"/>
          <w:iCs/>
          <w:lang w:val="pt-BR"/>
        </w:rPr>
        <w:t>objetivos</w:t>
      </w:r>
      <w:r>
        <w:rPr>
          <w:rFonts w:asciiTheme="minorHAnsi" w:hAnsiTheme="minorHAnsi" w:cs="Calibri"/>
          <w:iCs/>
          <w:lang w:val="pt-BR"/>
        </w:rPr>
        <w:t xml:space="preserve">; </w:t>
      </w:r>
      <w:r w:rsidRPr="000A7BD6">
        <w:rPr>
          <w:rFonts w:asciiTheme="minorHAnsi" w:hAnsiTheme="minorHAnsi" w:cs="Calibri"/>
          <w:iCs/>
          <w:lang w:val="pt-BR"/>
        </w:rPr>
        <w:t>metodologia</w:t>
      </w:r>
      <w:r>
        <w:rPr>
          <w:rFonts w:asciiTheme="minorHAnsi" w:hAnsiTheme="minorHAnsi" w:cs="Calibri"/>
          <w:iCs/>
          <w:lang w:val="pt-BR"/>
        </w:rPr>
        <w:t xml:space="preserve">; </w:t>
      </w:r>
      <w:r w:rsidRPr="000A7BD6">
        <w:rPr>
          <w:rFonts w:asciiTheme="minorHAnsi" w:hAnsiTheme="minorHAnsi" w:cs="Calibri"/>
          <w:iCs/>
          <w:lang w:val="pt-BR"/>
        </w:rPr>
        <w:t>resultados e conclusões</w:t>
      </w:r>
      <w:r>
        <w:rPr>
          <w:rFonts w:asciiTheme="minorHAnsi" w:hAnsiTheme="minorHAnsi" w:cs="Calibri"/>
          <w:iCs/>
          <w:lang w:val="pt-BR"/>
        </w:rPr>
        <w:t>; contribuições do estudo. Os resumos d</w:t>
      </w:r>
      <w:r w:rsidRPr="000A7BD6">
        <w:rPr>
          <w:rFonts w:asciiTheme="minorHAnsi" w:hAnsiTheme="minorHAnsi" w:cs="Calibri"/>
          <w:iCs/>
          <w:lang w:val="pt-BR"/>
        </w:rPr>
        <w:t xml:space="preserve">everão ser apresentados no mínimo 3 e no máximo 5 palavras-chave. </w:t>
      </w:r>
      <w:r>
        <w:rPr>
          <w:rFonts w:asciiTheme="minorHAnsi" w:hAnsiTheme="minorHAnsi" w:cs="Calibri"/>
          <w:iCs/>
          <w:lang w:val="pt-BR"/>
        </w:rPr>
        <w:t>Cara resumo, poderá apresentar uma figura ilustrativa do estudo (formato similar a um Graphical abstract)</w:t>
      </w:r>
      <w:r w:rsidR="004C579B">
        <w:rPr>
          <w:rFonts w:asciiTheme="minorHAnsi" w:hAnsiTheme="minorHAnsi" w:cs="Calibri"/>
          <w:iCs/>
          <w:lang w:val="pt-BR"/>
        </w:rPr>
        <w:t xml:space="preserve">, </w:t>
      </w:r>
      <w:r w:rsidR="007B4FF0">
        <w:rPr>
          <w:rFonts w:asciiTheme="minorHAnsi" w:hAnsiTheme="minorHAnsi" w:cs="Calibri"/>
          <w:iCs/>
          <w:lang w:val="pt-BR"/>
        </w:rPr>
        <w:t>devendo</w:t>
      </w:r>
      <w:r w:rsidR="004C579B">
        <w:rPr>
          <w:rFonts w:asciiTheme="minorHAnsi" w:hAnsiTheme="minorHAnsi" w:cs="Calibri"/>
          <w:iCs/>
          <w:lang w:val="pt-BR"/>
        </w:rPr>
        <w:t xml:space="preserve"> estar </w:t>
      </w:r>
      <w:r w:rsidR="007B4FF0">
        <w:rPr>
          <w:rFonts w:asciiTheme="minorHAnsi" w:hAnsiTheme="minorHAnsi" w:cs="Calibri"/>
          <w:iCs/>
          <w:lang w:val="pt-BR"/>
        </w:rPr>
        <w:t>citado</w:t>
      </w:r>
      <w:r w:rsidR="004C579B">
        <w:rPr>
          <w:rFonts w:asciiTheme="minorHAnsi" w:hAnsiTheme="minorHAnsi" w:cs="Calibri"/>
          <w:iCs/>
          <w:lang w:val="pt-BR"/>
        </w:rPr>
        <w:t xml:space="preserve"> </w:t>
      </w:r>
      <w:r w:rsidR="007B4FF0">
        <w:rPr>
          <w:rFonts w:asciiTheme="minorHAnsi" w:hAnsiTheme="minorHAnsi" w:cs="Calibri"/>
          <w:iCs/>
          <w:lang w:val="pt-BR"/>
        </w:rPr>
        <w:t>n</w:t>
      </w:r>
      <w:r w:rsidR="004C579B">
        <w:rPr>
          <w:rFonts w:asciiTheme="minorHAnsi" w:hAnsiTheme="minorHAnsi" w:cs="Calibri"/>
          <w:iCs/>
          <w:lang w:val="pt-BR"/>
        </w:rPr>
        <w:t>o texto</w:t>
      </w:r>
      <w:r>
        <w:rPr>
          <w:rFonts w:asciiTheme="minorHAnsi" w:hAnsiTheme="minorHAnsi" w:cs="Calibri"/>
          <w:iCs/>
          <w:lang w:val="pt-BR"/>
        </w:rPr>
        <w:t xml:space="preserve">. O resumo </w:t>
      </w:r>
      <w:r w:rsidR="004C579B">
        <w:rPr>
          <w:rFonts w:asciiTheme="minorHAnsi" w:hAnsiTheme="minorHAnsi" w:cs="Calibri"/>
          <w:iCs/>
          <w:lang w:val="pt-BR"/>
        </w:rPr>
        <w:t xml:space="preserve">expandido </w:t>
      </w:r>
      <w:r>
        <w:rPr>
          <w:rFonts w:asciiTheme="minorHAnsi" w:hAnsiTheme="minorHAnsi" w:cs="Calibri"/>
          <w:iCs/>
          <w:lang w:val="pt-BR"/>
        </w:rPr>
        <w:t>poderá utilizar até 5 referências, não podendo ultrapassar 2 páginas.</w:t>
      </w:r>
      <w:r w:rsidR="00B9710E">
        <w:rPr>
          <w:rFonts w:asciiTheme="minorHAnsi" w:hAnsiTheme="minorHAnsi" w:cs="Calibri"/>
          <w:iCs/>
          <w:lang w:val="pt-BR"/>
        </w:rPr>
        <w:t xml:space="preserve"> Fonte do texto calibri 12 em </w:t>
      </w:r>
      <w:r w:rsidR="00F62EEE">
        <w:rPr>
          <w:rFonts w:asciiTheme="minorHAnsi" w:hAnsiTheme="minorHAnsi" w:cs="Calibri"/>
          <w:iCs/>
          <w:lang w:val="pt-BR"/>
        </w:rPr>
        <w:t>parágrafo</w:t>
      </w:r>
      <w:r w:rsidR="00B9710E">
        <w:rPr>
          <w:rFonts w:asciiTheme="minorHAnsi" w:hAnsiTheme="minorHAnsi" w:cs="Calibri"/>
          <w:iCs/>
          <w:lang w:val="pt-BR"/>
        </w:rPr>
        <w:t xml:space="preserve"> simples. Fonte para as referências, calibri 10</w:t>
      </w:r>
      <w:r w:rsidR="00530AF8">
        <w:rPr>
          <w:rFonts w:asciiTheme="minorHAnsi" w:hAnsiTheme="minorHAnsi" w:cs="Calibri"/>
          <w:iCs/>
          <w:lang w:val="pt-BR"/>
        </w:rPr>
        <w:t xml:space="preserve">, </w:t>
      </w:r>
      <w:r w:rsidR="00B9710E">
        <w:rPr>
          <w:rFonts w:asciiTheme="minorHAnsi" w:hAnsiTheme="minorHAnsi" w:cs="Calibri"/>
          <w:iCs/>
          <w:lang w:val="pt-BR"/>
        </w:rPr>
        <w:t>parágrafo simples</w:t>
      </w:r>
      <w:r w:rsidR="00530AF8">
        <w:rPr>
          <w:rFonts w:asciiTheme="minorHAnsi" w:hAnsiTheme="minorHAnsi" w:cs="Calibri"/>
          <w:iCs/>
          <w:lang w:val="pt-BR"/>
        </w:rPr>
        <w:t>, com seis pontos antes.</w:t>
      </w:r>
      <w:r w:rsidR="00B9710E">
        <w:rPr>
          <w:rFonts w:asciiTheme="minorHAnsi" w:hAnsiTheme="minorHAnsi" w:cs="Calibri"/>
          <w:iCs/>
          <w:lang w:val="pt-BR"/>
        </w:rPr>
        <w:t xml:space="preserve"> </w:t>
      </w:r>
    </w:p>
    <w:p w14:paraId="343E9F61" w14:textId="281E4A95" w:rsidR="007C118C" w:rsidRDefault="005B4374" w:rsidP="007C118C">
      <w:pPr>
        <w:jc w:val="both"/>
        <w:rPr>
          <w:rFonts w:ascii="Arial" w:hAnsi="Arial" w:cs="Arial"/>
          <w:lang w:val="pt-BR"/>
        </w:rPr>
      </w:pPr>
      <w:r w:rsidRPr="00E81F29">
        <w:rPr>
          <w:rFonts w:asciiTheme="minorHAnsi" w:hAnsiTheme="minorHAnsi" w:cs="Calibri"/>
          <w:b/>
          <w:bCs/>
          <w:iCs/>
          <w:lang w:val="pt-BR"/>
        </w:rPr>
        <w:t>Palavras-chaves:</w:t>
      </w:r>
      <w:r w:rsidRPr="00E81F29">
        <w:rPr>
          <w:rFonts w:asciiTheme="minorHAnsi" w:hAnsiTheme="minorHAnsi" w:cs="Calibri"/>
          <w:iCs/>
          <w:lang w:val="pt-BR"/>
        </w:rPr>
        <w:t xml:space="preserve"> </w:t>
      </w:r>
      <w:r w:rsidR="00F62EEE">
        <w:rPr>
          <w:rFonts w:asciiTheme="minorHAnsi" w:hAnsiTheme="minorHAnsi" w:cs="Calibri"/>
          <w:iCs/>
          <w:lang w:val="pt-BR"/>
        </w:rPr>
        <w:t>SIBRACIC2025</w:t>
      </w:r>
      <w:r w:rsidR="000A7BD6" w:rsidRPr="00E81F29">
        <w:rPr>
          <w:rFonts w:asciiTheme="minorHAnsi" w:hAnsiTheme="minorHAnsi" w:cs="Calibri"/>
          <w:iCs/>
          <w:lang w:val="pt-BR"/>
        </w:rPr>
        <w:t>, materiais, instruções.</w:t>
      </w:r>
      <w:r w:rsidR="007C118C">
        <w:rPr>
          <w:rFonts w:asciiTheme="minorHAnsi" w:hAnsiTheme="minorHAnsi" w:cs="Calibri"/>
          <w:iCs/>
          <w:lang w:val="pt-BR"/>
        </w:rPr>
        <w:t xml:space="preserve"> </w:t>
      </w:r>
    </w:p>
    <w:p w14:paraId="1A582907" w14:textId="77777777" w:rsidR="00E81F26" w:rsidRDefault="00E81F26" w:rsidP="00E81F26">
      <w:pPr>
        <w:rPr>
          <w:lang w:val="pt-BR"/>
        </w:rPr>
      </w:pPr>
    </w:p>
    <w:p w14:paraId="0C77E25C" w14:textId="7CC26776" w:rsidR="00E81F26" w:rsidRPr="007C118C" w:rsidRDefault="004C579B" w:rsidP="00E81F26">
      <w:pPr>
        <w:spacing w:before="240" w:after="240"/>
        <w:textAlignment w:val="baseline"/>
        <w:rPr>
          <w:rFonts w:ascii="Calibri" w:hAnsi="Calibri" w:cs="Arial"/>
          <w:b/>
          <w:bCs/>
          <w:smallCaps/>
          <w:color w:val="000000"/>
          <w:lang w:val="pt-BR"/>
        </w:rPr>
      </w:pPr>
      <w:r>
        <w:rPr>
          <w:rFonts w:ascii="Calibri" w:hAnsi="Calibri" w:cs="Arial"/>
          <w:b/>
          <w:bCs/>
          <w:smallCaps/>
          <w:color w:val="000000"/>
          <w:lang w:val="pt-BR"/>
        </w:rPr>
        <w:t xml:space="preserve">Modelo </w:t>
      </w:r>
      <w:r w:rsidR="006F1A48">
        <w:rPr>
          <w:rFonts w:ascii="Calibri" w:hAnsi="Calibri" w:cs="Arial"/>
          <w:b/>
          <w:bCs/>
          <w:smallCaps/>
          <w:color w:val="000000"/>
          <w:lang w:val="pt-BR"/>
        </w:rPr>
        <w:t>para nominação de figura</w:t>
      </w:r>
    </w:p>
    <w:p w14:paraId="2732F54E" w14:textId="77777777" w:rsidR="007C118C" w:rsidRDefault="007C118C" w:rsidP="00E81F26">
      <w:pPr>
        <w:spacing w:before="240" w:after="240"/>
        <w:textAlignment w:val="baseline"/>
        <w:rPr>
          <w:rFonts w:ascii="Calibri" w:hAnsi="Calibri" w:cs="Arial"/>
          <w:b/>
          <w:bCs/>
          <w:smallCaps/>
          <w:color w:val="000000"/>
          <w:lang w:val="pt-BR"/>
        </w:rPr>
      </w:pPr>
    </w:p>
    <w:p w14:paraId="43A17513" w14:textId="5010D4ED" w:rsidR="007C118C" w:rsidRPr="000A7BD6" w:rsidRDefault="007C118C" w:rsidP="007C118C">
      <w:pPr>
        <w:spacing w:before="240" w:after="120"/>
        <w:jc w:val="center"/>
        <w:rPr>
          <w:lang w:val="pt-BR"/>
        </w:rPr>
      </w:pPr>
      <w:r w:rsidRPr="000A7BD6">
        <w:rPr>
          <w:rFonts w:ascii="Calibri" w:hAnsi="Calibri"/>
          <w:color w:val="000000"/>
          <w:sz w:val="22"/>
          <w:szCs w:val="22"/>
          <w:lang w:val="pt-BR"/>
        </w:rPr>
        <w:t xml:space="preserve">Figura 1 – </w:t>
      </w:r>
      <w:r w:rsidRPr="000828EA">
        <w:rPr>
          <w:rFonts w:ascii="Calibri" w:hAnsi="Calibri"/>
          <w:color w:val="000000"/>
          <w:sz w:val="22"/>
          <w:szCs w:val="22"/>
          <w:lang w:val="pt-BR"/>
        </w:rPr>
        <w:t>SIBRACIC202</w:t>
      </w:r>
      <w:r w:rsidR="00F62EEE">
        <w:rPr>
          <w:rFonts w:ascii="Calibri" w:hAnsi="Calibri"/>
          <w:color w:val="000000"/>
          <w:sz w:val="22"/>
          <w:szCs w:val="22"/>
          <w:lang w:val="pt-BR"/>
        </w:rPr>
        <w:t>5</w:t>
      </w:r>
      <w:r w:rsidRPr="000A7BD6">
        <w:rPr>
          <w:rFonts w:ascii="Calibri" w:hAnsi="Calibri"/>
          <w:color w:val="000000"/>
          <w:sz w:val="22"/>
          <w:szCs w:val="22"/>
          <w:lang w:val="pt-BR"/>
        </w:rPr>
        <w:t xml:space="preserve"> – Porto Alegre, RS, Brasil</w:t>
      </w:r>
    </w:p>
    <w:p w14:paraId="2415437A" w14:textId="77777777" w:rsidR="007C118C" w:rsidRPr="000A7BD6" w:rsidRDefault="007C118C" w:rsidP="007C118C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24034642" wp14:editId="668A641B">
            <wp:extent cx="3571875" cy="897399"/>
            <wp:effectExtent l="0" t="0" r="0" b="0"/>
            <wp:docPr id="222782047" name="Imagem 4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2047" name="Imagem 4" descr="Uma imagem contendo Interface gráfica do usuári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666" cy="9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7689" w14:textId="2061D951" w:rsidR="007C118C" w:rsidRPr="000A7BD6" w:rsidRDefault="007C118C" w:rsidP="007C118C">
      <w:pPr>
        <w:spacing w:before="60" w:after="240"/>
        <w:jc w:val="center"/>
        <w:rPr>
          <w:lang w:val="pt-BR"/>
        </w:rPr>
      </w:pPr>
      <w:r w:rsidRPr="000A7BD6">
        <w:rPr>
          <w:rFonts w:ascii="Calibri" w:hAnsi="Calibri"/>
          <w:color w:val="000000"/>
          <w:sz w:val="18"/>
          <w:szCs w:val="18"/>
          <w:lang w:val="pt-BR"/>
        </w:rPr>
        <w:t xml:space="preserve">Fonte: Organização </w:t>
      </w:r>
      <w:r>
        <w:rPr>
          <w:rFonts w:ascii="Calibri" w:hAnsi="Calibri"/>
          <w:color w:val="000000"/>
          <w:sz w:val="18"/>
          <w:szCs w:val="18"/>
          <w:lang w:val="pt-BR"/>
        </w:rPr>
        <w:t>SIBRACIC202</w:t>
      </w:r>
      <w:r w:rsidR="00F62EEE">
        <w:rPr>
          <w:rFonts w:ascii="Calibri" w:hAnsi="Calibri"/>
          <w:color w:val="000000"/>
          <w:sz w:val="18"/>
          <w:szCs w:val="18"/>
          <w:lang w:val="pt-BR"/>
        </w:rPr>
        <w:t>5</w:t>
      </w:r>
    </w:p>
    <w:p w14:paraId="18325018" w14:textId="77777777" w:rsidR="007C118C" w:rsidRDefault="007C118C" w:rsidP="007C118C">
      <w:pPr>
        <w:jc w:val="both"/>
        <w:rPr>
          <w:rFonts w:asciiTheme="minorHAnsi" w:hAnsiTheme="minorHAnsi" w:cs="Calibri"/>
          <w:iCs/>
        </w:rPr>
      </w:pPr>
    </w:p>
    <w:p w14:paraId="5D3778E4" w14:textId="465539A5" w:rsidR="007C118C" w:rsidRDefault="007C118C" w:rsidP="007C118C">
      <w:pPr>
        <w:spacing w:after="120"/>
        <w:jc w:val="both"/>
        <w:textAlignment w:val="baseline"/>
        <w:rPr>
          <w:rFonts w:ascii="Calibri" w:hAnsi="Calibri" w:cs="Arial"/>
          <w:b/>
          <w:bCs/>
          <w:color w:val="000000"/>
          <w:lang w:val="pt-BR"/>
        </w:rPr>
      </w:pPr>
      <w:r w:rsidRPr="000A7BD6">
        <w:rPr>
          <w:rFonts w:ascii="Calibri" w:hAnsi="Calibri" w:cs="Arial"/>
          <w:b/>
          <w:bCs/>
          <w:color w:val="000000"/>
          <w:lang w:val="pt-BR"/>
        </w:rPr>
        <w:t>Citações e referências</w:t>
      </w:r>
    </w:p>
    <w:p w14:paraId="3425AA4E" w14:textId="77777777" w:rsidR="007C118C" w:rsidRPr="000A7BD6" w:rsidRDefault="007C118C" w:rsidP="007C118C">
      <w:pPr>
        <w:spacing w:before="120" w:after="120"/>
        <w:jc w:val="both"/>
        <w:rPr>
          <w:lang w:val="pt-BR"/>
        </w:rPr>
      </w:pPr>
      <w:r w:rsidRPr="000A7BD6">
        <w:rPr>
          <w:rFonts w:ascii="Calibri" w:hAnsi="Calibri"/>
          <w:color w:val="000000"/>
          <w:lang w:val="pt-BR"/>
        </w:rPr>
        <w:t>As referências deverão ser indicadas sequencialmente por números entre parênteses e sobrescritos</w:t>
      </w:r>
      <w:r w:rsidRPr="000A7BD6">
        <w:rPr>
          <w:rFonts w:ascii="Calibri" w:hAnsi="Calibri"/>
          <w:color w:val="000000"/>
          <w:sz w:val="14"/>
          <w:szCs w:val="14"/>
          <w:vertAlign w:val="superscript"/>
          <w:lang w:val="pt-BR"/>
        </w:rPr>
        <w:t>(2)</w:t>
      </w:r>
      <w:r w:rsidRPr="000A7BD6">
        <w:rPr>
          <w:rFonts w:ascii="Calibri" w:hAnsi="Calibri"/>
          <w:color w:val="000000"/>
          <w:lang w:val="pt-BR"/>
        </w:rPr>
        <w:t>, no texto. A ordem das referências, no final do trabalho, seguirá esta numeração. As referências deverão ser elaboradas de acordo com a ABNT NBR 6023: 2018</w:t>
      </w:r>
      <w:r w:rsidRPr="000A7BD6">
        <w:rPr>
          <w:rFonts w:ascii="Calibri" w:hAnsi="Calibri"/>
          <w:color w:val="FF0000"/>
          <w:sz w:val="14"/>
          <w:szCs w:val="14"/>
          <w:vertAlign w:val="superscript"/>
          <w:lang w:val="pt-BR"/>
        </w:rPr>
        <w:t>(2)</w:t>
      </w:r>
      <w:r w:rsidRPr="000A7BD6">
        <w:rPr>
          <w:rFonts w:ascii="Calibri" w:hAnsi="Calibri"/>
          <w:color w:val="FF0000"/>
          <w:lang w:val="pt-BR"/>
        </w:rPr>
        <w:t xml:space="preserve">, </w:t>
      </w:r>
      <w:r w:rsidRPr="000A7BD6">
        <w:rPr>
          <w:rFonts w:ascii="Calibri" w:hAnsi="Calibri"/>
          <w:color w:val="000000"/>
          <w:lang w:val="pt-BR"/>
        </w:rPr>
        <w:t>em espaço simples, como exemplificado no item 3 deste documento.</w:t>
      </w:r>
    </w:p>
    <w:p w14:paraId="63DAD767" w14:textId="40435392" w:rsidR="000A7BD6" w:rsidRPr="00E81F29" w:rsidRDefault="000A7BD6" w:rsidP="00E81F26">
      <w:pPr>
        <w:spacing w:before="240" w:after="240"/>
        <w:textAlignment w:val="baseline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  <w:r w:rsidRPr="00E81F29">
        <w:rPr>
          <w:rFonts w:ascii="Calibri" w:hAnsi="Calibri" w:cs="Arial"/>
          <w:b/>
          <w:bCs/>
          <w:smallCaps/>
          <w:color w:val="000000"/>
          <w:lang w:val="pt-BR"/>
        </w:rPr>
        <w:lastRenderedPageBreak/>
        <w:t>REFERÊNCIAS</w:t>
      </w:r>
      <w:r w:rsidR="00B9710E">
        <w:rPr>
          <w:rFonts w:ascii="Calibri" w:hAnsi="Calibri" w:cs="Arial"/>
          <w:b/>
          <w:bCs/>
          <w:smallCaps/>
          <w:color w:val="000000"/>
          <w:lang w:val="pt-BR"/>
        </w:rPr>
        <w:t xml:space="preserve">  </w:t>
      </w:r>
    </w:p>
    <w:p w14:paraId="5D8668D3" w14:textId="77777777" w:rsidR="000A7BD6" w:rsidRPr="00B9710E" w:rsidRDefault="000A7BD6" w:rsidP="00530AF8">
      <w:pPr>
        <w:numPr>
          <w:ilvl w:val="0"/>
          <w:numId w:val="23"/>
        </w:numPr>
        <w:tabs>
          <w:tab w:val="clear" w:pos="720"/>
          <w:tab w:val="num" w:pos="426"/>
        </w:tabs>
        <w:spacing w:before="120"/>
        <w:ind w:left="426" w:hanging="426"/>
        <w:textAlignment w:val="baseline"/>
        <w:rPr>
          <w:rFonts w:ascii="Arial" w:hAnsi="Arial" w:cs="Arial"/>
          <w:color w:val="000000"/>
          <w:sz w:val="18"/>
          <w:szCs w:val="18"/>
          <w:lang w:val="pt-BR"/>
        </w:rPr>
      </w:pP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 xml:space="preserve">ASSOCIAÇÃO BRASILEIRA DE NORMAS TÉCNICAS. </w:t>
      </w:r>
      <w:r w:rsidRPr="00B9710E">
        <w:rPr>
          <w:rFonts w:ascii="Calibri" w:hAnsi="Calibri" w:cs="Arial"/>
          <w:b/>
          <w:bCs/>
          <w:color w:val="000000"/>
          <w:sz w:val="20"/>
          <w:szCs w:val="20"/>
          <w:lang w:val="pt-BR"/>
        </w:rPr>
        <w:t>ABNT NBR 14724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>: informação e documentação: trabalhos acadêmicos: apresentação. Rio de Janeiro: ABNT, 2011. </w:t>
      </w:r>
    </w:p>
    <w:p w14:paraId="087061C3" w14:textId="77777777" w:rsidR="000A7BD6" w:rsidRPr="00B9710E" w:rsidRDefault="000A7BD6" w:rsidP="00530AF8">
      <w:pPr>
        <w:numPr>
          <w:ilvl w:val="0"/>
          <w:numId w:val="23"/>
        </w:numPr>
        <w:tabs>
          <w:tab w:val="clear" w:pos="720"/>
          <w:tab w:val="num" w:pos="426"/>
        </w:tabs>
        <w:spacing w:before="120"/>
        <w:ind w:left="426" w:hanging="426"/>
        <w:textAlignment w:val="baseline"/>
        <w:rPr>
          <w:rFonts w:ascii="Calibri" w:hAnsi="Calibri"/>
          <w:sz w:val="20"/>
          <w:szCs w:val="20"/>
          <w:lang w:val="pt-BR"/>
        </w:rPr>
      </w:pPr>
      <w:r w:rsidRPr="00B9710E">
        <w:rPr>
          <w:rFonts w:ascii="Calibri" w:hAnsi="Calibri"/>
          <w:sz w:val="20"/>
          <w:szCs w:val="20"/>
          <w:lang w:val="pt-BR"/>
        </w:rPr>
        <w:t xml:space="preserve">ASSOCIAÇÃO BRASILEIRA DE NORMAS TÉCNICAS. </w:t>
      </w:r>
      <w:r w:rsidRPr="00B9710E">
        <w:rPr>
          <w:rFonts w:ascii="Calibri" w:hAnsi="Calibri"/>
          <w:b/>
          <w:bCs/>
          <w:sz w:val="20"/>
          <w:szCs w:val="20"/>
          <w:lang w:val="pt-BR"/>
        </w:rPr>
        <w:t xml:space="preserve">NBR 6023: </w:t>
      </w:r>
      <w:r w:rsidRPr="00B9710E">
        <w:rPr>
          <w:rFonts w:ascii="Calibri" w:hAnsi="Calibri"/>
          <w:sz w:val="20"/>
          <w:szCs w:val="20"/>
          <w:lang w:val="pt-BR"/>
        </w:rPr>
        <w:t>Informação e documentação: Referências: Elaboração. Rio de Janeiro, 2018. </w:t>
      </w:r>
    </w:p>
    <w:p w14:paraId="5A633A06" w14:textId="77777777" w:rsidR="000A7BD6" w:rsidRPr="00B9710E" w:rsidRDefault="000A7BD6" w:rsidP="00530AF8">
      <w:pPr>
        <w:numPr>
          <w:ilvl w:val="0"/>
          <w:numId w:val="23"/>
        </w:numPr>
        <w:tabs>
          <w:tab w:val="clear" w:pos="720"/>
          <w:tab w:val="num" w:pos="426"/>
        </w:tabs>
        <w:spacing w:before="120"/>
        <w:ind w:left="426" w:hanging="426"/>
        <w:textAlignment w:val="baseline"/>
        <w:rPr>
          <w:rFonts w:ascii="Arial" w:hAnsi="Arial" w:cs="Arial"/>
          <w:color w:val="000000"/>
          <w:sz w:val="18"/>
          <w:szCs w:val="18"/>
          <w:lang w:val="pt-BR"/>
        </w:rPr>
      </w:pP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>BASTOS,</w:t>
      </w:r>
      <w:r w:rsidRPr="00B9710E">
        <w:rPr>
          <w:rFonts w:ascii="Calibri" w:hAnsi="Calibri" w:cs="Arial"/>
          <w:color w:val="FF0000"/>
          <w:sz w:val="20"/>
          <w:szCs w:val="20"/>
          <w:lang w:val="pt-BR"/>
        </w:rPr>
        <w:t xml:space="preserve"> </w:t>
      </w:r>
      <w:r w:rsidRPr="00B9710E">
        <w:rPr>
          <w:rFonts w:ascii="Calibri" w:hAnsi="Calibri" w:cs="Arial"/>
          <w:sz w:val="20"/>
          <w:szCs w:val="20"/>
          <w:lang w:val="pt-BR"/>
        </w:rPr>
        <w:t xml:space="preserve">P.K. X. </w:t>
      </w:r>
      <w:r w:rsidRPr="00B9710E">
        <w:rPr>
          <w:rFonts w:ascii="Calibri" w:hAnsi="Calibri" w:cs="Arial"/>
          <w:b/>
          <w:bCs/>
          <w:sz w:val="20"/>
          <w:szCs w:val="20"/>
          <w:lang w:val="pt-BR"/>
        </w:rPr>
        <w:t>Retração e desenvolvimento de propriedades mecânicas de argamassas mistas de revestimento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>. 2001. Tese (Doutorado em Engenharia) – Escola Politécnica da Universidade de São Paulo, Universidade de São Paulo, São Paulo, 2001.</w:t>
      </w:r>
    </w:p>
    <w:p w14:paraId="2BB5DD42" w14:textId="77777777" w:rsidR="000A7BD6" w:rsidRPr="00B9710E" w:rsidRDefault="000A7BD6" w:rsidP="00530AF8">
      <w:pPr>
        <w:numPr>
          <w:ilvl w:val="0"/>
          <w:numId w:val="23"/>
        </w:numPr>
        <w:tabs>
          <w:tab w:val="clear" w:pos="720"/>
          <w:tab w:val="num" w:pos="426"/>
        </w:tabs>
        <w:spacing w:before="120"/>
        <w:ind w:left="426" w:hanging="426"/>
        <w:textAlignment w:val="baseline"/>
        <w:rPr>
          <w:rFonts w:ascii="Arial" w:hAnsi="Arial" w:cs="Arial"/>
          <w:color w:val="000000"/>
          <w:sz w:val="18"/>
          <w:szCs w:val="18"/>
          <w:lang w:val="pt-BR"/>
        </w:rPr>
      </w:pP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 xml:space="preserve">CARASEK, H. Argamassas.  </w:t>
      </w:r>
      <w:r w:rsidRPr="00B9710E">
        <w:rPr>
          <w:rFonts w:ascii="Calibri" w:hAnsi="Calibri" w:cs="Arial"/>
          <w:i/>
          <w:iCs/>
          <w:color w:val="000000"/>
          <w:sz w:val="20"/>
          <w:szCs w:val="20"/>
          <w:lang w:val="pt-BR"/>
        </w:rPr>
        <w:t>In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 xml:space="preserve">: Isaia, G.C. (ed.). </w:t>
      </w:r>
      <w:r w:rsidRPr="00B9710E">
        <w:rPr>
          <w:rFonts w:ascii="Calibri" w:hAnsi="Calibri" w:cs="Arial"/>
          <w:b/>
          <w:bCs/>
          <w:color w:val="000000"/>
          <w:sz w:val="20"/>
          <w:szCs w:val="20"/>
          <w:lang w:val="pt-BR"/>
        </w:rPr>
        <w:t>Materiais de Construção Civil e Princípios de Ciência e Engenharia de Materiais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>. São Paulo: IBRACON, 2010. v. 2, cap. 28, p. 893-944.</w:t>
      </w:r>
    </w:p>
    <w:p w14:paraId="7AF60816" w14:textId="77777777" w:rsidR="000A7BD6" w:rsidRPr="00B9710E" w:rsidRDefault="000A7BD6" w:rsidP="00530AF8">
      <w:pPr>
        <w:numPr>
          <w:ilvl w:val="0"/>
          <w:numId w:val="23"/>
        </w:numPr>
        <w:tabs>
          <w:tab w:val="clear" w:pos="720"/>
          <w:tab w:val="num" w:pos="426"/>
        </w:tabs>
        <w:spacing w:before="120"/>
        <w:ind w:left="426" w:hanging="426"/>
        <w:textAlignment w:val="baseline"/>
        <w:rPr>
          <w:rFonts w:ascii="Calibri" w:hAnsi="Calibri"/>
          <w:color w:val="000000"/>
          <w:sz w:val="20"/>
          <w:szCs w:val="20"/>
          <w:lang w:val="pt-BR"/>
        </w:rPr>
      </w:pPr>
      <w:r w:rsidRPr="00F62EEE">
        <w:rPr>
          <w:rFonts w:ascii="Calibri" w:hAnsi="Calibri"/>
          <w:color w:val="000000"/>
          <w:sz w:val="20"/>
          <w:szCs w:val="20"/>
          <w:lang w:val="en-US"/>
        </w:rPr>
        <w:t xml:space="preserve">RYDOCK, J. P. A look at driving rain intensities at five cities. </w:t>
      </w:r>
      <w:r w:rsidRPr="00B9710E">
        <w:rPr>
          <w:rFonts w:ascii="Calibri" w:hAnsi="Calibri"/>
          <w:b/>
          <w:bCs/>
          <w:color w:val="000000"/>
          <w:sz w:val="20"/>
          <w:szCs w:val="20"/>
          <w:lang w:val="pt-BR"/>
        </w:rPr>
        <w:t>Building and Environment</w:t>
      </w:r>
      <w:r w:rsidRPr="00B9710E">
        <w:rPr>
          <w:rFonts w:ascii="Calibri" w:hAnsi="Calibri"/>
          <w:color w:val="000000"/>
          <w:sz w:val="20"/>
          <w:szCs w:val="20"/>
          <w:lang w:val="pt-BR"/>
        </w:rPr>
        <w:t>, v. 41, n. 12, p. 1860-1866, mar. 2006.</w:t>
      </w:r>
    </w:p>
    <w:p w14:paraId="1F9D686D" w14:textId="769AC8D9" w:rsidR="002C343E" w:rsidRPr="00B9710E" w:rsidRDefault="000A7BD6" w:rsidP="00530AF8">
      <w:pPr>
        <w:numPr>
          <w:ilvl w:val="0"/>
          <w:numId w:val="23"/>
        </w:numPr>
        <w:tabs>
          <w:tab w:val="clear" w:pos="720"/>
          <w:tab w:val="num" w:pos="426"/>
        </w:tabs>
        <w:spacing w:before="120"/>
        <w:ind w:left="426" w:hanging="426"/>
        <w:textAlignment w:val="baseline"/>
        <w:rPr>
          <w:rFonts w:ascii="Arial" w:hAnsi="Arial" w:cs="Arial"/>
          <w:color w:val="000000"/>
          <w:sz w:val="18"/>
          <w:szCs w:val="18"/>
          <w:lang w:val="pt-BR"/>
        </w:rPr>
      </w:pP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 xml:space="preserve">RESENDE, M. M.; BARROS, M. M. S. B.; MEDEIROS, J. S. </w:t>
      </w:r>
      <w:r w:rsidRPr="00B9710E">
        <w:rPr>
          <w:rFonts w:ascii="Calibri" w:hAnsi="Calibri" w:cs="Arial"/>
          <w:b/>
          <w:bCs/>
          <w:color w:val="000000"/>
          <w:sz w:val="20"/>
          <w:szCs w:val="20"/>
          <w:lang w:val="pt-BR"/>
        </w:rPr>
        <w:t>A influência da manutenção na durabilidade dos revestimentos de fachada de edifício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 xml:space="preserve">s. </w:t>
      </w:r>
      <w:r w:rsidRPr="00B9710E">
        <w:rPr>
          <w:rFonts w:ascii="Calibri" w:hAnsi="Calibri" w:cs="Arial"/>
          <w:i/>
          <w:iCs/>
          <w:color w:val="000000"/>
          <w:sz w:val="20"/>
          <w:szCs w:val="20"/>
          <w:lang w:val="pt-BR"/>
        </w:rPr>
        <w:t>In: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 xml:space="preserve"> WORKDUR - WORKSHOP SOBRE DURABILIDADE DAS CONSTRUÇÕES, 2., 2001, São José dos Campos. </w:t>
      </w:r>
      <w:r w:rsidRPr="00B9710E">
        <w:rPr>
          <w:rFonts w:ascii="Calibri" w:hAnsi="Calibri" w:cs="Arial"/>
          <w:b/>
          <w:bCs/>
          <w:color w:val="000000"/>
          <w:sz w:val="20"/>
          <w:szCs w:val="20"/>
          <w:lang w:val="pt-BR"/>
        </w:rPr>
        <w:t xml:space="preserve">Anais </w:t>
      </w:r>
      <w:r w:rsidRPr="00B9710E">
        <w:rPr>
          <w:rFonts w:ascii="Calibri" w:hAnsi="Calibri" w:cs="Arial"/>
          <w:color w:val="000000"/>
          <w:sz w:val="20"/>
          <w:szCs w:val="20"/>
          <w:lang w:val="pt-BR"/>
        </w:rPr>
        <w:t>[...]. São José dos Campos: ITA, 2001, p. 144-154.</w:t>
      </w:r>
    </w:p>
    <w:sectPr w:rsidR="002C343E" w:rsidRPr="00B9710E" w:rsidSect="006F1A48">
      <w:headerReference w:type="default" r:id="rId11"/>
      <w:footerReference w:type="even" r:id="rId12"/>
      <w:footerReference w:type="default" r:id="rId13"/>
      <w:pgSz w:w="11907" w:h="16840" w:code="9"/>
      <w:pgMar w:top="2313" w:right="1418" w:bottom="1486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CB4D8" w14:textId="77777777" w:rsidR="00E25701" w:rsidRDefault="00E25701">
      <w:r>
        <w:separator/>
      </w:r>
    </w:p>
  </w:endnote>
  <w:endnote w:type="continuationSeparator" w:id="0">
    <w:p w14:paraId="31119EEC" w14:textId="77777777" w:rsidR="00E25701" w:rsidRDefault="00E2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 verdana, arial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6AC9C" w14:textId="77777777" w:rsidR="00B9710E" w:rsidRDefault="00B9710E" w:rsidP="00B9710E">
    <w:pPr>
      <w:ind w:right="360"/>
      <w:jc w:val="center"/>
    </w:pP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"https://lh3.googleusercontent.com/0UIC9B3-m2NxlS2qI5Gu2DQ3QMSM_HEjBZXtx_Wth9PcBd6JOJjFJE4LiNTt2Aa2MWYJK_Y0SUuus2M1x6DzB6uqwUQSY5WB8COUaNx57-6OmHLStzyIhXhAgt-jew5XYkaDOvU" \* MERGEFORMATINET </w:instrText>
    </w:r>
    <w:r>
      <w:rPr>
        <w:bdr w:val="none" w:sz="0" w:space="0" w:color="auto" w:frame="1"/>
      </w:rPr>
      <w:fldChar w:fldCharType="separate"/>
    </w:r>
    <w:r>
      <w:rPr>
        <w:noProof/>
        <w:bdr w:val="none" w:sz="0" w:space="0" w:color="auto" w:frame="1"/>
      </w:rPr>
      <w:drawing>
        <wp:inline distT="0" distB="0" distL="0" distR="0" wp14:anchorId="6AE8CBA3" wp14:editId="7FD92CDD">
          <wp:extent cx="3590925" cy="747079"/>
          <wp:effectExtent l="0" t="0" r="3175" b="2540"/>
          <wp:docPr id="1685191219" name="Imagem 1685191219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8256" cy="7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dr w:val="none" w:sz="0" w:space="0" w:color="auto" w:frame="1"/>
      </w:rPr>
      <w:fldChar w:fldCharType="end"/>
    </w:r>
  </w:p>
  <w:p w14:paraId="34523711" w14:textId="77777777" w:rsidR="00E96216" w:rsidRDefault="00E962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A5203" w14:textId="10BABA51" w:rsidR="00E96216" w:rsidRDefault="00E96216" w:rsidP="00E96216">
    <w:pPr>
      <w:pStyle w:val="Rodap"/>
      <w:ind w:right="140"/>
    </w:pPr>
    <w:r w:rsidRPr="000828EA">
      <w:rPr>
        <w:rFonts w:ascii="Arial" w:hAnsi="Arial" w:cs="Arial"/>
        <w:sz w:val="20"/>
        <w:szCs w:val="20"/>
      </w:rPr>
      <w:t xml:space="preserve">SOBRENOME, Nome; SOBRENOME, Nome; SOBRENOME, Nome. </w:t>
    </w:r>
    <w:r>
      <w:rPr>
        <w:rFonts w:ascii="Arial" w:hAnsi="Arial" w:cs="Arial"/>
        <w:b/>
        <w:bCs/>
        <w:sz w:val="20"/>
        <w:szCs w:val="20"/>
      </w:rPr>
      <w:t>Título do Trabalho</w:t>
    </w:r>
    <w:r w:rsidR="00942EE5">
      <w:rPr>
        <w:rFonts w:ascii="Arial" w:hAnsi="Arial" w:cs="Arial"/>
        <w:b/>
        <w:bCs/>
        <w:sz w:val="20"/>
        <w:szCs w:val="20"/>
      </w:rPr>
      <w:t xml:space="preserve">. </w:t>
    </w:r>
    <w:r w:rsidRPr="000828EA">
      <w:rPr>
        <w:rFonts w:ascii="Arial" w:hAnsi="Arial" w:cs="Arial"/>
        <w:sz w:val="20"/>
        <w:szCs w:val="20"/>
      </w:rPr>
      <w:t xml:space="preserve">SIBRACIC - 1º SIMPÓSIO BRASILEIRO DE AUTOCICATRIZAÇÃO DO CONCRETO. </w:t>
    </w:r>
    <w:r w:rsidRPr="00BE6170">
      <w:rPr>
        <w:rFonts w:ascii="Arial" w:hAnsi="Arial" w:cs="Arial"/>
        <w:sz w:val="20"/>
        <w:szCs w:val="20"/>
      </w:rPr>
      <w:t xml:space="preserve">Porto Alegre – RS </w:t>
    </w:r>
    <w:r>
      <w:rPr>
        <w:rFonts w:ascii="Arial" w:hAnsi="Arial" w:cs="Arial"/>
        <w:sz w:val="20"/>
        <w:szCs w:val="20"/>
      </w:rPr>
      <w:t>–</w:t>
    </w:r>
    <w:r w:rsidRPr="00BE6170">
      <w:rPr>
        <w:rFonts w:ascii="Arial" w:hAnsi="Arial" w:cs="Arial"/>
        <w:sz w:val="20"/>
        <w:szCs w:val="20"/>
      </w:rPr>
      <w:t xml:space="preserve"> Brasil</w:t>
    </w:r>
    <w:r>
      <w:rPr>
        <w:rFonts w:ascii="Arial" w:hAnsi="Arial" w:cs="Arial"/>
        <w:sz w:val="20"/>
        <w:szCs w:val="20"/>
      </w:rPr>
      <w:t>, 22 e 23</w:t>
    </w:r>
    <w:r w:rsidRPr="00BE6170">
      <w:rPr>
        <w:rFonts w:ascii="Arial" w:hAnsi="Arial" w:cs="Arial"/>
        <w:sz w:val="20"/>
        <w:szCs w:val="20"/>
      </w:rPr>
      <w:t xml:space="preserve"> de </w:t>
    </w:r>
    <w:r>
      <w:rPr>
        <w:rFonts w:ascii="Arial" w:hAnsi="Arial" w:cs="Arial"/>
        <w:sz w:val="20"/>
        <w:szCs w:val="20"/>
      </w:rPr>
      <w:t>maio</w:t>
    </w:r>
    <w:r w:rsidRPr="00BE6170">
      <w:rPr>
        <w:rFonts w:ascii="Arial" w:hAnsi="Arial" w:cs="Arial"/>
        <w:sz w:val="20"/>
        <w:szCs w:val="20"/>
      </w:rPr>
      <w:t xml:space="preserve"> de 202</w:t>
    </w:r>
    <w:r>
      <w:rPr>
        <w:rFonts w:ascii="Arial" w:hAnsi="Arial" w:cs="Arial"/>
        <w:sz w:val="20"/>
        <w:szCs w:val="20"/>
      </w:rPr>
      <w:t>5.</w:t>
    </w:r>
  </w:p>
  <w:p w14:paraId="0A225A6C" w14:textId="77777777" w:rsidR="00E96216" w:rsidRDefault="00E962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35340" w14:textId="77777777" w:rsidR="00E25701" w:rsidRDefault="00E25701">
      <w:r>
        <w:separator/>
      </w:r>
    </w:p>
  </w:footnote>
  <w:footnote w:type="continuationSeparator" w:id="0">
    <w:p w14:paraId="4CF95DDB" w14:textId="77777777" w:rsidR="00E25701" w:rsidRDefault="00E2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C599D" w14:textId="00B475A9" w:rsidR="000A7BD6" w:rsidRDefault="000828EA" w:rsidP="007B6DC3">
    <w:pPr>
      <w:jc w:val="right"/>
      <w:rPr>
        <w:rFonts w:ascii="Arial" w:hAnsi="Arial" w:cs="Arial"/>
        <w:color w:val="808080"/>
        <w:sz w:val="20"/>
        <w:szCs w:val="20"/>
      </w:rPr>
    </w:pPr>
    <w:r w:rsidRPr="008A0F97">
      <w:rPr>
        <w:rFonts w:ascii="Baskerville Old Face" w:hAnsi="Baskerville Old Face"/>
        <w:b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618857" wp14:editId="1FA7E8BA">
              <wp:simplePos x="0" y="0"/>
              <wp:positionH relativeFrom="column">
                <wp:posOffset>-904875</wp:posOffset>
              </wp:positionH>
              <wp:positionV relativeFrom="paragraph">
                <wp:posOffset>-175260</wp:posOffset>
              </wp:positionV>
              <wp:extent cx="12192000" cy="1362568"/>
              <wp:effectExtent l="0" t="0" r="0" b="0"/>
              <wp:wrapNone/>
              <wp:docPr id="43684770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1362568"/>
                        <a:chOff x="0" y="0"/>
                        <a:chExt cx="14819635" cy="1656230"/>
                      </a:xfrm>
                    </wpg:grpSpPr>
                    <wps:wsp>
                      <wps:cNvPr id="409863508" name="Retângulo 409863508"/>
                      <wps:cNvSpPr/>
                      <wps:spPr>
                        <a:xfrm>
                          <a:off x="0" y="0"/>
                          <a:ext cx="14819635" cy="829994"/>
                        </a:xfrm>
                        <a:prstGeom prst="rect">
                          <a:avLst/>
                        </a:prstGeom>
                        <a:solidFill>
                          <a:srgbClr val="7A79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33041337" name="Retângulo 2133041337"/>
                      <wps:cNvSpPr/>
                      <wps:spPr>
                        <a:xfrm>
                          <a:off x="0" y="826236"/>
                          <a:ext cx="14819635" cy="829994"/>
                        </a:xfrm>
                        <a:prstGeom prst="rect">
                          <a:avLst/>
                        </a:prstGeom>
                        <a:solidFill>
                          <a:srgbClr val="EAB1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54010528" name="Imagem 35401052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8192" y="191228"/>
                          <a:ext cx="5013632" cy="12559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group w14:anchorId="3830E4BD" id="Agrupar 2" o:spid="_x0000_s1026" style="position:absolute;margin-left:-71.25pt;margin-top:-13.8pt;width:960pt;height:107.3pt;z-index:251662336;mso-width-relative:margin;mso-height-relative:margin" coordsize="148196,165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">
              <v:rect id="Retângulo 409863508" o:spid="_x0000_s1027" style="position:absolute;width:148196;height:8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" fillcolor="#7a7998" stroked="f" strokeweight="1pt"/>
              <v:rect id="Retângulo 2133041337" o:spid="_x0000_s1028" style="position:absolute;top:8262;width:148196;height:8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" fillcolor="#eab1a1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54010528" o:spid="_x0000_s1029" type="#_x0000_t75" style="position:absolute;left:2481;top:1912;width:50137;height:1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">
                <v:imagedata r:id="rId2" o:title=""/>
              </v:shape>
            </v:group>
          </w:pict>
        </mc:Fallback>
      </mc:AlternateContent>
    </w:r>
  </w:p>
  <w:p w14:paraId="00F6B31B" w14:textId="4F3149C8" w:rsidR="000A7BD6" w:rsidRDefault="000A7BD6" w:rsidP="007B6DC3">
    <w:pPr>
      <w:jc w:val="right"/>
      <w:rPr>
        <w:rFonts w:ascii="Arial" w:hAnsi="Arial" w:cs="Arial"/>
        <w:color w:val="808080"/>
        <w:sz w:val="20"/>
        <w:szCs w:val="20"/>
      </w:rPr>
    </w:pPr>
  </w:p>
  <w:p w14:paraId="5DC26BCB" w14:textId="4E432377" w:rsidR="000A7BD6" w:rsidRDefault="00BE6170" w:rsidP="000828EA">
    <w:pPr>
      <w:ind w:left="2268"/>
      <w:jc w:val="right"/>
      <w:rPr>
        <w:rFonts w:ascii="Arial" w:hAnsi="Arial" w:cs="Arial"/>
        <w:b/>
        <w:sz w:val="20"/>
        <w:szCs w:val="20"/>
      </w:rPr>
    </w:pPr>
    <w:r w:rsidRPr="00BE6170">
      <w:rPr>
        <w:rFonts w:ascii="Arial" w:hAnsi="Arial" w:cs="Arial"/>
        <w:b/>
        <w:sz w:val="20"/>
        <w:szCs w:val="20"/>
      </w:rPr>
      <w:t xml:space="preserve"> </w:t>
    </w:r>
  </w:p>
  <w:p w14:paraId="160517FF" w14:textId="77777777" w:rsidR="000A7BD6" w:rsidRPr="007325D4" w:rsidRDefault="000A7BD6" w:rsidP="00BE6170">
    <w:pPr>
      <w:pStyle w:val="Cabealho"/>
      <w:ind w:right="471"/>
      <w:jc w:val="left"/>
      <w:rPr>
        <w:rFonts w:cs="Arial"/>
        <w:color w:val="80808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19B0FE7A"/>
    <w:lvl w:ilvl="0">
      <w:start w:val="1"/>
      <w:numFmt w:val="lowerLetter"/>
      <w:pStyle w:val="Alnea"/>
      <w:lvlText w:val="%1)"/>
      <w:lvlJc w:val="left"/>
      <w:pPr>
        <w:tabs>
          <w:tab w:val="num" w:pos="6522"/>
        </w:tabs>
        <w:ind w:left="6522" w:hanging="360"/>
      </w:pPr>
    </w:lvl>
  </w:abstractNum>
  <w:abstractNum w:abstractNumId="1" w15:restartNumberingAfterBreak="0">
    <w:nsid w:val="FFFFFF89"/>
    <w:multiLevelType w:val="singleLevel"/>
    <w:tmpl w:val="D3FC28F4"/>
    <w:lvl w:ilvl="0">
      <w:start w:val="1"/>
      <w:numFmt w:val="bullet"/>
      <w:pStyle w:val="Commarcadore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570ED5"/>
    <w:multiLevelType w:val="multilevel"/>
    <w:tmpl w:val="870A1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9A6AC9"/>
    <w:multiLevelType w:val="hybridMultilevel"/>
    <w:tmpl w:val="FDF89D4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B3856"/>
    <w:multiLevelType w:val="multilevel"/>
    <w:tmpl w:val="D0A28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B03DDD"/>
    <w:multiLevelType w:val="multilevel"/>
    <w:tmpl w:val="01E60B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C32288"/>
    <w:multiLevelType w:val="multilevel"/>
    <w:tmpl w:val="F3C4520A"/>
    <w:lvl w:ilvl="0">
      <w:start w:val="1"/>
      <w:numFmt w:val="decimal"/>
      <w:lvlText w:val="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0A0A6D"/>
    <w:multiLevelType w:val="multilevel"/>
    <w:tmpl w:val="393ADE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9E070A"/>
    <w:multiLevelType w:val="hybridMultilevel"/>
    <w:tmpl w:val="7006313A"/>
    <w:lvl w:ilvl="0" w:tplc="D4B22D66">
      <w:start w:val="1"/>
      <w:numFmt w:val="bullet"/>
      <w:pStyle w:val="Lista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42EF8"/>
    <w:multiLevelType w:val="hybridMultilevel"/>
    <w:tmpl w:val="4CFE4106"/>
    <w:lvl w:ilvl="0" w:tplc="6CD0C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A327C"/>
    <w:multiLevelType w:val="hybridMultilevel"/>
    <w:tmpl w:val="E8BAB7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1455"/>
    <w:multiLevelType w:val="hybridMultilevel"/>
    <w:tmpl w:val="45681A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35243"/>
    <w:multiLevelType w:val="multilevel"/>
    <w:tmpl w:val="37F41E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4C55C3"/>
    <w:multiLevelType w:val="hybridMultilevel"/>
    <w:tmpl w:val="A09C2BC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D6AD9"/>
    <w:multiLevelType w:val="hybridMultilevel"/>
    <w:tmpl w:val="96FE3CC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0C6113"/>
    <w:multiLevelType w:val="multilevel"/>
    <w:tmpl w:val="BF4AFD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A55034"/>
    <w:multiLevelType w:val="multilevel"/>
    <w:tmpl w:val="476ECE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A50E03"/>
    <w:multiLevelType w:val="multilevel"/>
    <w:tmpl w:val="7976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D55A6A"/>
    <w:multiLevelType w:val="hybridMultilevel"/>
    <w:tmpl w:val="B01A6B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FF70A7"/>
    <w:multiLevelType w:val="multilevel"/>
    <w:tmpl w:val="2272F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CE7052"/>
    <w:multiLevelType w:val="hybridMultilevel"/>
    <w:tmpl w:val="91A6232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27705352">
    <w:abstractNumId w:val="8"/>
  </w:num>
  <w:num w:numId="2" w16cid:durableId="1783501026">
    <w:abstractNumId w:val="1"/>
  </w:num>
  <w:num w:numId="3" w16cid:durableId="1790971936">
    <w:abstractNumId w:val="0"/>
  </w:num>
  <w:num w:numId="4" w16cid:durableId="1905722203">
    <w:abstractNumId w:val="0"/>
    <w:lvlOverride w:ilvl="0">
      <w:startOverride w:val="1"/>
    </w:lvlOverride>
  </w:num>
  <w:num w:numId="5" w16cid:durableId="1320380518">
    <w:abstractNumId w:val="11"/>
  </w:num>
  <w:num w:numId="6" w16cid:durableId="698745099">
    <w:abstractNumId w:val="18"/>
  </w:num>
  <w:num w:numId="7" w16cid:durableId="2085644601">
    <w:abstractNumId w:val="20"/>
  </w:num>
  <w:num w:numId="8" w16cid:durableId="145561659">
    <w:abstractNumId w:val="14"/>
  </w:num>
  <w:num w:numId="9" w16cid:durableId="1405487742">
    <w:abstractNumId w:val="10"/>
  </w:num>
  <w:num w:numId="10" w16cid:durableId="1571503807">
    <w:abstractNumId w:val="3"/>
  </w:num>
  <w:num w:numId="11" w16cid:durableId="881481046">
    <w:abstractNumId w:val="13"/>
  </w:num>
  <w:num w:numId="12" w16cid:durableId="94639553">
    <w:abstractNumId w:val="9"/>
  </w:num>
  <w:num w:numId="13" w16cid:durableId="780685694">
    <w:abstractNumId w:val="8"/>
  </w:num>
  <w:num w:numId="14" w16cid:durableId="370498601">
    <w:abstractNumId w:val="2"/>
  </w:num>
  <w:num w:numId="15" w16cid:durableId="1952131364">
    <w:abstractNumId w:val="4"/>
  </w:num>
  <w:num w:numId="16" w16cid:durableId="1805998587">
    <w:abstractNumId w:val="12"/>
    <w:lvlOverride w:ilvl="0">
      <w:lvl w:ilvl="0">
        <w:numFmt w:val="decimal"/>
        <w:lvlText w:val="%1."/>
        <w:lvlJc w:val="left"/>
      </w:lvl>
    </w:lvlOverride>
  </w:num>
  <w:num w:numId="17" w16cid:durableId="2045330731">
    <w:abstractNumId w:val="7"/>
    <w:lvlOverride w:ilvl="0">
      <w:lvl w:ilvl="0">
        <w:numFmt w:val="decimal"/>
        <w:lvlText w:val="%1."/>
        <w:lvlJc w:val="left"/>
      </w:lvl>
    </w:lvlOverride>
  </w:num>
  <w:num w:numId="18" w16cid:durableId="2034457501">
    <w:abstractNumId w:val="16"/>
    <w:lvlOverride w:ilvl="0">
      <w:lvl w:ilvl="0">
        <w:numFmt w:val="decimal"/>
        <w:lvlText w:val="%1."/>
        <w:lvlJc w:val="left"/>
      </w:lvl>
    </w:lvlOverride>
  </w:num>
  <w:num w:numId="19" w16cid:durableId="1055159241">
    <w:abstractNumId w:val="15"/>
    <w:lvlOverride w:ilvl="0">
      <w:lvl w:ilvl="0">
        <w:numFmt w:val="decimal"/>
        <w:lvlText w:val="%1."/>
        <w:lvlJc w:val="left"/>
      </w:lvl>
    </w:lvlOverride>
  </w:num>
  <w:num w:numId="20" w16cid:durableId="190345818">
    <w:abstractNumId w:val="5"/>
    <w:lvlOverride w:ilvl="0">
      <w:lvl w:ilvl="0">
        <w:numFmt w:val="decimal"/>
        <w:lvlText w:val="%1."/>
        <w:lvlJc w:val="left"/>
      </w:lvl>
    </w:lvlOverride>
  </w:num>
  <w:num w:numId="21" w16cid:durableId="1413502376">
    <w:abstractNumId w:val="19"/>
    <w:lvlOverride w:ilvl="0">
      <w:lvl w:ilvl="0">
        <w:numFmt w:val="decimal"/>
        <w:lvlText w:val="%1."/>
        <w:lvlJc w:val="left"/>
      </w:lvl>
    </w:lvlOverride>
  </w:num>
  <w:num w:numId="22" w16cid:durableId="1740713552">
    <w:abstractNumId w:val="17"/>
  </w:num>
  <w:num w:numId="23" w16cid:durableId="271513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925"/>
    <w:rsid w:val="000019D7"/>
    <w:rsid w:val="00001BC3"/>
    <w:rsid w:val="00004F95"/>
    <w:rsid w:val="00032E67"/>
    <w:rsid w:val="000337D2"/>
    <w:rsid w:val="00034915"/>
    <w:rsid w:val="000410AC"/>
    <w:rsid w:val="00043F42"/>
    <w:rsid w:val="00045A85"/>
    <w:rsid w:val="00054C46"/>
    <w:rsid w:val="0005594B"/>
    <w:rsid w:val="00056BF7"/>
    <w:rsid w:val="00056E97"/>
    <w:rsid w:val="000614FB"/>
    <w:rsid w:val="00066630"/>
    <w:rsid w:val="00066847"/>
    <w:rsid w:val="0006726C"/>
    <w:rsid w:val="000718EB"/>
    <w:rsid w:val="00073378"/>
    <w:rsid w:val="00075F80"/>
    <w:rsid w:val="000819D0"/>
    <w:rsid w:val="000828EA"/>
    <w:rsid w:val="00086C0A"/>
    <w:rsid w:val="00097550"/>
    <w:rsid w:val="000975AE"/>
    <w:rsid w:val="00097936"/>
    <w:rsid w:val="00097A33"/>
    <w:rsid w:val="000A7BD6"/>
    <w:rsid w:val="000D0511"/>
    <w:rsid w:val="000D0F18"/>
    <w:rsid w:val="000D1B88"/>
    <w:rsid w:val="000D4783"/>
    <w:rsid w:val="000D5A6B"/>
    <w:rsid w:val="000D5FEE"/>
    <w:rsid w:val="000D77A8"/>
    <w:rsid w:val="000E0816"/>
    <w:rsid w:val="000E5981"/>
    <w:rsid w:val="000F3A6D"/>
    <w:rsid w:val="000F52CA"/>
    <w:rsid w:val="000F5F6C"/>
    <w:rsid w:val="000F7D19"/>
    <w:rsid w:val="001009FA"/>
    <w:rsid w:val="00104EFB"/>
    <w:rsid w:val="00105DBA"/>
    <w:rsid w:val="001108B2"/>
    <w:rsid w:val="00124726"/>
    <w:rsid w:val="00126F17"/>
    <w:rsid w:val="00131569"/>
    <w:rsid w:val="00136AC6"/>
    <w:rsid w:val="00140BB8"/>
    <w:rsid w:val="00141AE6"/>
    <w:rsid w:val="00142E14"/>
    <w:rsid w:val="00152B11"/>
    <w:rsid w:val="00156C11"/>
    <w:rsid w:val="001601C8"/>
    <w:rsid w:val="001612EB"/>
    <w:rsid w:val="00165205"/>
    <w:rsid w:val="00175591"/>
    <w:rsid w:val="00182008"/>
    <w:rsid w:val="001848AC"/>
    <w:rsid w:val="001854F6"/>
    <w:rsid w:val="00190A9E"/>
    <w:rsid w:val="001929F3"/>
    <w:rsid w:val="00196A9C"/>
    <w:rsid w:val="001A7D15"/>
    <w:rsid w:val="001B33ED"/>
    <w:rsid w:val="001B702D"/>
    <w:rsid w:val="001C10CF"/>
    <w:rsid w:val="001C2906"/>
    <w:rsid w:val="001C2B50"/>
    <w:rsid w:val="001D0928"/>
    <w:rsid w:val="001D3555"/>
    <w:rsid w:val="001D4768"/>
    <w:rsid w:val="001D49EB"/>
    <w:rsid w:val="001D4C1F"/>
    <w:rsid w:val="001D7A07"/>
    <w:rsid w:val="001D7A15"/>
    <w:rsid w:val="001D7E44"/>
    <w:rsid w:val="001E54BF"/>
    <w:rsid w:val="001F433C"/>
    <w:rsid w:val="0020569A"/>
    <w:rsid w:val="002128E1"/>
    <w:rsid w:val="002219E8"/>
    <w:rsid w:val="00221ADE"/>
    <w:rsid w:val="0022692F"/>
    <w:rsid w:val="00235AC3"/>
    <w:rsid w:val="00237408"/>
    <w:rsid w:val="0024228C"/>
    <w:rsid w:val="002537F1"/>
    <w:rsid w:val="00255C0E"/>
    <w:rsid w:val="00256009"/>
    <w:rsid w:val="0025704C"/>
    <w:rsid w:val="0026545E"/>
    <w:rsid w:val="002912DF"/>
    <w:rsid w:val="00292376"/>
    <w:rsid w:val="00294005"/>
    <w:rsid w:val="00297C23"/>
    <w:rsid w:val="002A36E5"/>
    <w:rsid w:val="002A6784"/>
    <w:rsid w:val="002B2D57"/>
    <w:rsid w:val="002B57A4"/>
    <w:rsid w:val="002C32AE"/>
    <w:rsid w:val="002C343E"/>
    <w:rsid w:val="002C484C"/>
    <w:rsid w:val="002C7B95"/>
    <w:rsid w:val="002D1853"/>
    <w:rsid w:val="002D22A2"/>
    <w:rsid w:val="002D38DA"/>
    <w:rsid w:val="002E70D9"/>
    <w:rsid w:val="00301A71"/>
    <w:rsid w:val="0030224D"/>
    <w:rsid w:val="00305CE6"/>
    <w:rsid w:val="00305D93"/>
    <w:rsid w:val="00310CC2"/>
    <w:rsid w:val="00311BCA"/>
    <w:rsid w:val="00314DE8"/>
    <w:rsid w:val="0031537E"/>
    <w:rsid w:val="00330161"/>
    <w:rsid w:val="00337318"/>
    <w:rsid w:val="00342095"/>
    <w:rsid w:val="00342367"/>
    <w:rsid w:val="00343B12"/>
    <w:rsid w:val="00350493"/>
    <w:rsid w:val="00352483"/>
    <w:rsid w:val="00354F03"/>
    <w:rsid w:val="00361875"/>
    <w:rsid w:val="003700D9"/>
    <w:rsid w:val="003720C2"/>
    <w:rsid w:val="003748BE"/>
    <w:rsid w:val="00375253"/>
    <w:rsid w:val="00377982"/>
    <w:rsid w:val="00383006"/>
    <w:rsid w:val="003903A0"/>
    <w:rsid w:val="00395437"/>
    <w:rsid w:val="00395925"/>
    <w:rsid w:val="00395C78"/>
    <w:rsid w:val="003962D9"/>
    <w:rsid w:val="003A5738"/>
    <w:rsid w:val="003B258F"/>
    <w:rsid w:val="003B2C5E"/>
    <w:rsid w:val="003B64DE"/>
    <w:rsid w:val="003C1CC7"/>
    <w:rsid w:val="003C3D73"/>
    <w:rsid w:val="003D0A85"/>
    <w:rsid w:val="003D2895"/>
    <w:rsid w:val="003E1053"/>
    <w:rsid w:val="003E181E"/>
    <w:rsid w:val="003E3C1E"/>
    <w:rsid w:val="003E53C8"/>
    <w:rsid w:val="0041644B"/>
    <w:rsid w:val="0041760C"/>
    <w:rsid w:val="004178EA"/>
    <w:rsid w:val="004212B8"/>
    <w:rsid w:val="004406A4"/>
    <w:rsid w:val="00444015"/>
    <w:rsid w:val="00450939"/>
    <w:rsid w:val="00454691"/>
    <w:rsid w:val="0047240E"/>
    <w:rsid w:val="004745B1"/>
    <w:rsid w:val="004750B2"/>
    <w:rsid w:val="004858B5"/>
    <w:rsid w:val="00486320"/>
    <w:rsid w:val="00495F3F"/>
    <w:rsid w:val="00496004"/>
    <w:rsid w:val="004A52D6"/>
    <w:rsid w:val="004A588C"/>
    <w:rsid w:val="004B0B95"/>
    <w:rsid w:val="004B5190"/>
    <w:rsid w:val="004C579B"/>
    <w:rsid w:val="004C5C3C"/>
    <w:rsid w:val="004C6EC9"/>
    <w:rsid w:val="004C7084"/>
    <w:rsid w:val="004D0EA0"/>
    <w:rsid w:val="004D135A"/>
    <w:rsid w:val="004D28E4"/>
    <w:rsid w:val="004D571C"/>
    <w:rsid w:val="004D6FED"/>
    <w:rsid w:val="004E3151"/>
    <w:rsid w:val="004E4E22"/>
    <w:rsid w:val="004E6CA8"/>
    <w:rsid w:val="004E70AE"/>
    <w:rsid w:val="004F6A45"/>
    <w:rsid w:val="00510878"/>
    <w:rsid w:val="00510CBE"/>
    <w:rsid w:val="00512628"/>
    <w:rsid w:val="00513E4B"/>
    <w:rsid w:val="005140E6"/>
    <w:rsid w:val="00515FB8"/>
    <w:rsid w:val="005242B4"/>
    <w:rsid w:val="00530AF8"/>
    <w:rsid w:val="0054431C"/>
    <w:rsid w:val="0054557B"/>
    <w:rsid w:val="00545CB9"/>
    <w:rsid w:val="00553447"/>
    <w:rsid w:val="0056157B"/>
    <w:rsid w:val="00562744"/>
    <w:rsid w:val="00572697"/>
    <w:rsid w:val="00573F23"/>
    <w:rsid w:val="00581288"/>
    <w:rsid w:val="00583586"/>
    <w:rsid w:val="005A1EEC"/>
    <w:rsid w:val="005B0175"/>
    <w:rsid w:val="005B05E0"/>
    <w:rsid w:val="005B268B"/>
    <w:rsid w:val="005B4374"/>
    <w:rsid w:val="005B61F1"/>
    <w:rsid w:val="005B6978"/>
    <w:rsid w:val="005C5FB7"/>
    <w:rsid w:val="005C621F"/>
    <w:rsid w:val="005C777E"/>
    <w:rsid w:val="005D1C93"/>
    <w:rsid w:val="005D4930"/>
    <w:rsid w:val="005E0FD7"/>
    <w:rsid w:val="005E6F1B"/>
    <w:rsid w:val="005F1490"/>
    <w:rsid w:val="005F5D04"/>
    <w:rsid w:val="00617FB8"/>
    <w:rsid w:val="00622BAA"/>
    <w:rsid w:val="00623C65"/>
    <w:rsid w:val="00625575"/>
    <w:rsid w:val="00630E53"/>
    <w:rsid w:val="00631090"/>
    <w:rsid w:val="00633803"/>
    <w:rsid w:val="006364B0"/>
    <w:rsid w:val="00637DE1"/>
    <w:rsid w:val="00641A12"/>
    <w:rsid w:val="006430C0"/>
    <w:rsid w:val="00643D37"/>
    <w:rsid w:val="0064785C"/>
    <w:rsid w:val="006538A1"/>
    <w:rsid w:val="006571CF"/>
    <w:rsid w:val="00657779"/>
    <w:rsid w:val="00661CF5"/>
    <w:rsid w:val="00662396"/>
    <w:rsid w:val="00663B71"/>
    <w:rsid w:val="00673A7B"/>
    <w:rsid w:val="0068429A"/>
    <w:rsid w:val="00686118"/>
    <w:rsid w:val="00692B84"/>
    <w:rsid w:val="006946BC"/>
    <w:rsid w:val="00694B31"/>
    <w:rsid w:val="00695A63"/>
    <w:rsid w:val="00696FCB"/>
    <w:rsid w:val="006A2FE6"/>
    <w:rsid w:val="006A3311"/>
    <w:rsid w:val="006A3D04"/>
    <w:rsid w:val="006B16E4"/>
    <w:rsid w:val="006B1D88"/>
    <w:rsid w:val="006C0DDF"/>
    <w:rsid w:val="006D1380"/>
    <w:rsid w:val="006E1DE1"/>
    <w:rsid w:val="006E3070"/>
    <w:rsid w:val="006E30CF"/>
    <w:rsid w:val="006E654A"/>
    <w:rsid w:val="006F0158"/>
    <w:rsid w:val="006F1A48"/>
    <w:rsid w:val="006F3815"/>
    <w:rsid w:val="006F78D5"/>
    <w:rsid w:val="007325D4"/>
    <w:rsid w:val="007326DC"/>
    <w:rsid w:val="00734C29"/>
    <w:rsid w:val="007358AC"/>
    <w:rsid w:val="0074349B"/>
    <w:rsid w:val="00744B8A"/>
    <w:rsid w:val="00745175"/>
    <w:rsid w:val="00754BF2"/>
    <w:rsid w:val="00754FCB"/>
    <w:rsid w:val="00757354"/>
    <w:rsid w:val="0076222E"/>
    <w:rsid w:val="00767E56"/>
    <w:rsid w:val="007702BA"/>
    <w:rsid w:val="00776D7F"/>
    <w:rsid w:val="007834BC"/>
    <w:rsid w:val="00783ACD"/>
    <w:rsid w:val="007907A9"/>
    <w:rsid w:val="00790F4D"/>
    <w:rsid w:val="007941D2"/>
    <w:rsid w:val="007A4EC2"/>
    <w:rsid w:val="007B2696"/>
    <w:rsid w:val="007B48EB"/>
    <w:rsid w:val="007B4FF0"/>
    <w:rsid w:val="007B6DC3"/>
    <w:rsid w:val="007C0239"/>
    <w:rsid w:val="007C09FD"/>
    <w:rsid w:val="007C118C"/>
    <w:rsid w:val="007D372B"/>
    <w:rsid w:val="007E12FF"/>
    <w:rsid w:val="007E5DA1"/>
    <w:rsid w:val="007F3995"/>
    <w:rsid w:val="00810973"/>
    <w:rsid w:val="008122F5"/>
    <w:rsid w:val="00822DF8"/>
    <w:rsid w:val="00831CB6"/>
    <w:rsid w:val="008333F2"/>
    <w:rsid w:val="008354A1"/>
    <w:rsid w:val="00843994"/>
    <w:rsid w:val="00843F41"/>
    <w:rsid w:val="008459E7"/>
    <w:rsid w:val="008502A9"/>
    <w:rsid w:val="00852648"/>
    <w:rsid w:val="008528EC"/>
    <w:rsid w:val="0085484C"/>
    <w:rsid w:val="00855971"/>
    <w:rsid w:val="00855E99"/>
    <w:rsid w:val="00856C5E"/>
    <w:rsid w:val="0086243B"/>
    <w:rsid w:val="00863FEE"/>
    <w:rsid w:val="0087273B"/>
    <w:rsid w:val="008763B5"/>
    <w:rsid w:val="00880106"/>
    <w:rsid w:val="0088039A"/>
    <w:rsid w:val="00880DBA"/>
    <w:rsid w:val="00883CD0"/>
    <w:rsid w:val="008843F5"/>
    <w:rsid w:val="008864D5"/>
    <w:rsid w:val="00886864"/>
    <w:rsid w:val="00897C24"/>
    <w:rsid w:val="008A0F97"/>
    <w:rsid w:val="008B2A07"/>
    <w:rsid w:val="008B3857"/>
    <w:rsid w:val="008B3C06"/>
    <w:rsid w:val="008B7076"/>
    <w:rsid w:val="008C19A5"/>
    <w:rsid w:val="008C1AC0"/>
    <w:rsid w:val="008C3234"/>
    <w:rsid w:val="008C4519"/>
    <w:rsid w:val="008C53FB"/>
    <w:rsid w:val="008D0AD2"/>
    <w:rsid w:val="008D2CA3"/>
    <w:rsid w:val="008E1156"/>
    <w:rsid w:val="008E18F0"/>
    <w:rsid w:val="008E6D7C"/>
    <w:rsid w:val="008F542D"/>
    <w:rsid w:val="00900F2F"/>
    <w:rsid w:val="009033DD"/>
    <w:rsid w:val="00920DE2"/>
    <w:rsid w:val="009312EB"/>
    <w:rsid w:val="00941BC2"/>
    <w:rsid w:val="00942EE5"/>
    <w:rsid w:val="00944DA7"/>
    <w:rsid w:val="00953596"/>
    <w:rsid w:val="0099131A"/>
    <w:rsid w:val="00995ECF"/>
    <w:rsid w:val="00996D25"/>
    <w:rsid w:val="009A36CF"/>
    <w:rsid w:val="009A37A7"/>
    <w:rsid w:val="009A7762"/>
    <w:rsid w:val="009A7C02"/>
    <w:rsid w:val="009B0ACE"/>
    <w:rsid w:val="009B5ED8"/>
    <w:rsid w:val="009C1648"/>
    <w:rsid w:val="009C24CC"/>
    <w:rsid w:val="009D028F"/>
    <w:rsid w:val="009D1647"/>
    <w:rsid w:val="009D462A"/>
    <w:rsid w:val="009D4922"/>
    <w:rsid w:val="009D55D9"/>
    <w:rsid w:val="009E5C00"/>
    <w:rsid w:val="009F0CD1"/>
    <w:rsid w:val="009F0DA3"/>
    <w:rsid w:val="009F2B12"/>
    <w:rsid w:val="009F315B"/>
    <w:rsid w:val="009F464F"/>
    <w:rsid w:val="00A11122"/>
    <w:rsid w:val="00A157AC"/>
    <w:rsid w:val="00A1620E"/>
    <w:rsid w:val="00A2056D"/>
    <w:rsid w:val="00A31D75"/>
    <w:rsid w:val="00A3671B"/>
    <w:rsid w:val="00A408E7"/>
    <w:rsid w:val="00A408EF"/>
    <w:rsid w:val="00A4171F"/>
    <w:rsid w:val="00A437B1"/>
    <w:rsid w:val="00A454CB"/>
    <w:rsid w:val="00A455E4"/>
    <w:rsid w:val="00A5628B"/>
    <w:rsid w:val="00A566AB"/>
    <w:rsid w:val="00A62AA1"/>
    <w:rsid w:val="00A6448C"/>
    <w:rsid w:val="00A7333D"/>
    <w:rsid w:val="00A7360D"/>
    <w:rsid w:val="00A75774"/>
    <w:rsid w:val="00A75828"/>
    <w:rsid w:val="00A75D5C"/>
    <w:rsid w:val="00A91B79"/>
    <w:rsid w:val="00A933C6"/>
    <w:rsid w:val="00A93693"/>
    <w:rsid w:val="00AA15C8"/>
    <w:rsid w:val="00AA7CE6"/>
    <w:rsid w:val="00AB4A84"/>
    <w:rsid w:val="00AC6709"/>
    <w:rsid w:val="00AC74F9"/>
    <w:rsid w:val="00AE2076"/>
    <w:rsid w:val="00AF004D"/>
    <w:rsid w:val="00AF04A7"/>
    <w:rsid w:val="00AF7A56"/>
    <w:rsid w:val="00B02098"/>
    <w:rsid w:val="00B12BDE"/>
    <w:rsid w:val="00B13F82"/>
    <w:rsid w:val="00B14C48"/>
    <w:rsid w:val="00B305B9"/>
    <w:rsid w:val="00B33C0F"/>
    <w:rsid w:val="00B3679C"/>
    <w:rsid w:val="00B36D00"/>
    <w:rsid w:val="00B4698C"/>
    <w:rsid w:val="00B505CB"/>
    <w:rsid w:val="00B50F08"/>
    <w:rsid w:val="00B522CC"/>
    <w:rsid w:val="00B528F7"/>
    <w:rsid w:val="00B53D4C"/>
    <w:rsid w:val="00B5792E"/>
    <w:rsid w:val="00B60176"/>
    <w:rsid w:val="00B63318"/>
    <w:rsid w:val="00B66F94"/>
    <w:rsid w:val="00B74DF3"/>
    <w:rsid w:val="00B8512B"/>
    <w:rsid w:val="00B856CB"/>
    <w:rsid w:val="00B86952"/>
    <w:rsid w:val="00B90E40"/>
    <w:rsid w:val="00B922B0"/>
    <w:rsid w:val="00B93B52"/>
    <w:rsid w:val="00B95456"/>
    <w:rsid w:val="00B9616E"/>
    <w:rsid w:val="00B9710E"/>
    <w:rsid w:val="00BA06E6"/>
    <w:rsid w:val="00BA0F6D"/>
    <w:rsid w:val="00BA190D"/>
    <w:rsid w:val="00BA5D76"/>
    <w:rsid w:val="00BA6263"/>
    <w:rsid w:val="00BA7060"/>
    <w:rsid w:val="00BB3E03"/>
    <w:rsid w:val="00BB5F99"/>
    <w:rsid w:val="00BC4BC6"/>
    <w:rsid w:val="00BC5E3F"/>
    <w:rsid w:val="00BD571D"/>
    <w:rsid w:val="00BD5971"/>
    <w:rsid w:val="00BD597B"/>
    <w:rsid w:val="00BE00DD"/>
    <w:rsid w:val="00BE14D1"/>
    <w:rsid w:val="00BE6170"/>
    <w:rsid w:val="00BF13DF"/>
    <w:rsid w:val="00BF752B"/>
    <w:rsid w:val="00BF79A9"/>
    <w:rsid w:val="00C04E91"/>
    <w:rsid w:val="00C059DF"/>
    <w:rsid w:val="00C069E4"/>
    <w:rsid w:val="00C16854"/>
    <w:rsid w:val="00C1719E"/>
    <w:rsid w:val="00C24A19"/>
    <w:rsid w:val="00C25CD9"/>
    <w:rsid w:val="00C37DA9"/>
    <w:rsid w:val="00C510B6"/>
    <w:rsid w:val="00C56451"/>
    <w:rsid w:val="00C604A1"/>
    <w:rsid w:val="00C60A18"/>
    <w:rsid w:val="00C60C06"/>
    <w:rsid w:val="00C7364B"/>
    <w:rsid w:val="00C843DD"/>
    <w:rsid w:val="00C87F18"/>
    <w:rsid w:val="00CB6816"/>
    <w:rsid w:val="00CB70D0"/>
    <w:rsid w:val="00CC5521"/>
    <w:rsid w:val="00CD4191"/>
    <w:rsid w:val="00CD599B"/>
    <w:rsid w:val="00CE13E5"/>
    <w:rsid w:val="00CE6663"/>
    <w:rsid w:val="00CE784E"/>
    <w:rsid w:val="00CF168E"/>
    <w:rsid w:val="00CF30AE"/>
    <w:rsid w:val="00CF32F2"/>
    <w:rsid w:val="00CF7D95"/>
    <w:rsid w:val="00CF7E8A"/>
    <w:rsid w:val="00D17DA1"/>
    <w:rsid w:val="00D2198A"/>
    <w:rsid w:val="00D26E3A"/>
    <w:rsid w:val="00D355C9"/>
    <w:rsid w:val="00D366B0"/>
    <w:rsid w:val="00D45437"/>
    <w:rsid w:val="00D45C4B"/>
    <w:rsid w:val="00D54178"/>
    <w:rsid w:val="00D5645E"/>
    <w:rsid w:val="00D577E9"/>
    <w:rsid w:val="00D6063E"/>
    <w:rsid w:val="00D61CDC"/>
    <w:rsid w:val="00D81C5C"/>
    <w:rsid w:val="00D87DBF"/>
    <w:rsid w:val="00D903C5"/>
    <w:rsid w:val="00D968C2"/>
    <w:rsid w:val="00DA0DB3"/>
    <w:rsid w:val="00DA3F69"/>
    <w:rsid w:val="00DA5334"/>
    <w:rsid w:val="00DA6AA3"/>
    <w:rsid w:val="00DB1F75"/>
    <w:rsid w:val="00DC0A42"/>
    <w:rsid w:val="00DC314B"/>
    <w:rsid w:val="00DD49DE"/>
    <w:rsid w:val="00DD7CE2"/>
    <w:rsid w:val="00DE27CC"/>
    <w:rsid w:val="00DF0A56"/>
    <w:rsid w:val="00DF1BBA"/>
    <w:rsid w:val="00DF26B0"/>
    <w:rsid w:val="00E0278B"/>
    <w:rsid w:val="00E0337B"/>
    <w:rsid w:val="00E05882"/>
    <w:rsid w:val="00E10192"/>
    <w:rsid w:val="00E25701"/>
    <w:rsid w:val="00E516D6"/>
    <w:rsid w:val="00E53483"/>
    <w:rsid w:val="00E56288"/>
    <w:rsid w:val="00E57B86"/>
    <w:rsid w:val="00E72CB3"/>
    <w:rsid w:val="00E757AA"/>
    <w:rsid w:val="00E77AD7"/>
    <w:rsid w:val="00E81F26"/>
    <w:rsid w:val="00E81F29"/>
    <w:rsid w:val="00E91541"/>
    <w:rsid w:val="00E935FE"/>
    <w:rsid w:val="00E96216"/>
    <w:rsid w:val="00EA49D4"/>
    <w:rsid w:val="00EC2C8B"/>
    <w:rsid w:val="00EC369A"/>
    <w:rsid w:val="00EC3881"/>
    <w:rsid w:val="00EC61CE"/>
    <w:rsid w:val="00EC7DC5"/>
    <w:rsid w:val="00ED329D"/>
    <w:rsid w:val="00ED438B"/>
    <w:rsid w:val="00ED63FB"/>
    <w:rsid w:val="00ED6BA4"/>
    <w:rsid w:val="00EE121F"/>
    <w:rsid w:val="00EE2004"/>
    <w:rsid w:val="00F04410"/>
    <w:rsid w:val="00F2476B"/>
    <w:rsid w:val="00F266C9"/>
    <w:rsid w:val="00F27CF5"/>
    <w:rsid w:val="00F32576"/>
    <w:rsid w:val="00F3585C"/>
    <w:rsid w:val="00F46867"/>
    <w:rsid w:val="00F479A6"/>
    <w:rsid w:val="00F51099"/>
    <w:rsid w:val="00F5777F"/>
    <w:rsid w:val="00F62936"/>
    <w:rsid w:val="00F62EEE"/>
    <w:rsid w:val="00F72E47"/>
    <w:rsid w:val="00F73118"/>
    <w:rsid w:val="00F73FEF"/>
    <w:rsid w:val="00F75FD7"/>
    <w:rsid w:val="00F7697A"/>
    <w:rsid w:val="00F81059"/>
    <w:rsid w:val="00F97D7B"/>
    <w:rsid w:val="00FA1C49"/>
    <w:rsid w:val="00FA20CC"/>
    <w:rsid w:val="00FA4BD9"/>
    <w:rsid w:val="00FA5528"/>
    <w:rsid w:val="00FB790E"/>
    <w:rsid w:val="00FC1F82"/>
    <w:rsid w:val="00FC23D8"/>
    <w:rsid w:val="00FC545E"/>
    <w:rsid w:val="00FD059F"/>
    <w:rsid w:val="00FE07D1"/>
    <w:rsid w:val="00FE3608"/>
    <w:rsid w:val="00FF53CB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E25724"/>
  <w15:chartTrackingRefBased/>
  <w15:docId w15:val="{AA605E31-BEBA-E946-AB59-90758DE1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pt-PT"/>
    </w:rPr>
  </w:style>
  <w:style w:type="paragraph" w:styleId="Ttulo1">
    <w:name w:val="heading 1"/>
    <w:basedOn w:val="Normal"/>
    <w:next w:val="Normal"/>
    <w:qFormat/>
    <w:rsid w:val="000337D2"/>
    <w:pPr>
      <w:keepNext/>
      <w:spacing w:after="480"/>
      <w:jc w:val="center"/>
      <w:outlineLvl w:val="0"/>
    </w:pPr>
    <w:rPr>
      <w:b/>
      <w:bCs/>
      <w:sz w:val="30"/>
      <w:szCs w:val="20"/>
      <w:lang w:val="it-IT"/>
    </w:rPr>
  </w:style>
  <w:style w:type="paragraph" w:styleId="Ttulo2">
    <w:name w:val="heading 2"/>
    <w:basedOn w:val="Normal"/>
    <w:next w:val="Normal"/>
    <w:qFormat/>
    <w:rsid w:val="00B9616E"/>
    <w:pPr>
      <w:keepNext/>
      <w:spacing w:after="120"/>
      <w:outlineLvl w:val="1"/>
    </w:pPr>
    <w:rPr>
      <w:b/>
      <w:bCs/>
      <w:szCs w:val="20"/>
      <w:lang w:val="it-IT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Cs w:val="20"/>
      <w:lang w:val="it-IT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00"/>
    </w:rPr>
  </w:style>
  <w:style w:type="paragraph" w:styleId="Ttulo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qFormat/>
    <w:pPr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mmarcadores"/>
    <w:rsid w:val="00855E99"/>
    <w:pPr>
      <w:widowControl w:val="0"/>
      <w:numPr>
        <w:numId w:val="1"/>
      </w:numPr>
      <w:spacing w:before="60" w:after="240"/>
      <w:contextualSpacing/>
      <w:jc w:val="both"/>
    </w:pPr>
    <w:rPr>
      <w:bCs/>
      <w:szCs w:val="20"/>
      <w:lang w:val="pt-BR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Bibliografia">
    <w:name w:val="Bibliography"/>
    <w:basedOn w:val="Corpodetexto"/>
    <w:rPr>
      <w:sz w:val="20"/>
    </w:rPr>
  </w:style>
  <w:style w:type="paragraph" w:styleId="Corpodetexto">
    <w:name w:val="Body Text"/>
    <w:basedOn w:val="Normal"/>
    <w:pPr>
      <w:widowControl w:val="0"/>
      <w:spacing w:after="120"/>
      <w:jc w:val="both"/>
    </w:pPr>
    <w:rPr>
      <w:szCs w:val="20"/>
      <w:lang w:val="it-IT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  <w:jc w:val="right"/>
    </w:pPr>
    <w:rPr>
      <w:rFonts w:ascii="Arial" w:hAnsi="Arial"/>
      <w:sz w:val="1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Arial" w:hAnsi="Arial" w:cs="Arial"/>
      <w:sz w:val="16"/>
    </w:rPr>
  </w:style>
  <w:style w:type="paragraph" w:styleId="Legenda">
    <w:name w:val="caption"/>
    <w:basedOn w:val="Normal"/>
    <w:next w:val="Normal"/>
    <w:qFormat/>
    <w:rsid w:val="00E935FE"/>
    <w:pPr>
      <w:spacing w:before="120" w:after="240"/>
      <w:contextualSpacing/>
      <w:jc w:val="center"/>
    </w:pPr>
    <w:rPr>
      <w:sz w:val="20"/>
      <w:szCs w:val="20"/>
      <w:lang w:val="it-IT"/>
    </w:rPr>
  </w:style>
  <w:style w:type="character" w:styleId="Hyperlink">
    <w:name w:val="Hyperlink"/>
    <w:rPr>
      <w:color w:val="0000FF"/>
      <w:u w:val="single"/>
    </w:rPr>
  </w:style>
  <w:style w:type="paragraph" w:styleId="Textodebalo">
    <w:name w:val="Balloon Text"/>
    <w:basedOn w:val="Normal"/>
    <w:semiHidden/>
    <w:rsid w:val="00395925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customStyle="1" w:styleId="Resumo">
    <w:name w:val="Resumo"/>
    <w:basedOn w:val="Normal"/>
    <w:rsid w:val="008C53FB"/>
    <w:pPr>
      <w:jc w:val="both"/>
    </w:pPr>
    <w:rPr>
      <w:i/>
      <w:iCs/>
    </w:rPr>
  </w:style>
  <w:style w:type="paragraph" w:customStyle="1" w:styleId="Autores">
    <w:name w:val="Autores"/>
    <w:basedOn w:val="Normal"/>
    <w:rsid w:val="00B9616E"/>
    <w:pPr>
      <w:spacing w:after="480"/>
      <w:contextualSpacing/>
      <w:jc w:val="center"/>
    </w:pPr>
    <w:rPr>
      <w:b/>
      <w:bCs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ahoma, verdana, arial" w:hAnsi="tahoma, verdana, arial"/>
      <w:color w:val="000000"/>
      <w:sz w:val="16"/>
      <w:szCs w:val="16"/>
      <w:lang w:val="pt-BR"/>
    </w:rPr>
  </w:style>
  <w:style w:type="paragraph" w:styleId="Corpodetexto2">
    <w:name w:val="Body Text 2"/>
    <w:basedOn w:val="Normal"/>
    <w:pPr>
      <w:spacing w:after="120"/>
      <w:jc w:val="both"/>
    </w:pPr>
  </w:style>
  <w:style w:type="paragraph" w:styleId="Recuodecorpodetexto">
    <w:name w:val="Body Text Indent"/>
    <w:basedOn w:val="Normal"/>
    <w:pPr>
      <w:spacing w:after="120"/>
      <w:jc w:val="both"/>
    </w:pPr>
  </w:style>
  <w:style w:type="character" w:styleId="HiperlinkVisitado">
    <w:name w:val="FollowedHyperlink"/>
    <w:rPr>
      <w:color w:val="800080"/>
      <w:u w:val="single"/>
    </w:rPr>
  </w:style>
  <w:style w:type="paragraph" w:styleId="Corpodetexto3">
    <w:name w:val="Body Text 3"/>
    <w:basedOn w:val="Normal"/>
    <w:pPr>
      <w:spacing w:after="120"/>
      <w:jc w:val="both"/>
    </w:pPr>
    <w:rPr>
      <w:szCs w:val="16"/>
    </w:rPr>
  </w:style>
  <w:style w:type="paragraph" w:styleId="Primeirorecuodecorpodetexto">
    <w:name w:val="Body Text First Indent"/>
    <w:basedOn w:val="Primeirorecuodecorpodetexto2"/>
  </w:style>
  <w:style w:type="paragraph" w:styleId="Primeirorecuodecorpodetexto2">
    <w:name w:val="Body Text First Indent 2"/>
    <w:basedOn w:val="Recuodecorpodetexto"/>
  </w:style>
  <w:style w:type="paragraph" w:styleId="Recuodecorpodetexto2">
    <w:name w:val="Body Text Indent 2"/>
    <w:basedOn w:val="Normal"/>
    <w:pPr>
      <w:spacing w:after="120"/>
      <w:jc w:val="both"/>
    </w:pPr>
  </w:style>
  <w:style w:type="paragraph" w:styleId="Recuodecorpodetexto3">
    <w:name w:val="Body Text Indent 3"/>
    <w:basedOn w:val="Normal"/>
    <w:pPr>
      <w:spacing w:after="120"/>
      <w:jc w:val="both"/>
    </w:pPr>
    <w:rPr>
      <w:szCs w:val="16"/>
    </w:rPr>
  </w:style>
  <w:style w:type="paragraph" w:styleId="MapadoDocumento">
    <w:name w:val="Document Map"/>
    <w:basedOn w:val="Normal"/>
    <w:semiHidden/>
    <w:rsid w:val="000337D2"/>
    <w:pPr>
      <w:shd w:val="clear" w:color="auto" w:fill="000080"/>
    </w:pPr>
    <w:rPr>
      <w:rFonts w:ascii="Tahoma" w:hAnsi="Tahoma" w:cs="Tahoma"/>
    </w:rPr>
  </w:style>
  <w:style w:type="paragraph" w:customStyle="1" w:styleId="Figura">
    <w:name w:val="Figura"/>
    <w:basedOn w:val="Corpodetexto"/>
    <w:next w:val="Legenda"/>
    <w:rsid w:val="00E935FE"/>
    <w:pPr>
      <w:spacing w:before="240" w:after="0"/>
      <w:jc w:val="center"/>
    </w:pPr>
  </w:style>
  <w:style w:type="paragraph" w:customStyle="1" w:styleId="Alnea">
    <w:name w:val="Alínea"/>
    <w:basedOn w:val="Numerada"/>
    <w:rsid w:val="007358AC"/>
    <w:pPr>
      <w:numPr>
        <w:numId w:val="3"/>
      </w:numPr>
      <w:spacing w:before="60" w:after="240"/>
      <w:ind w:left="357" w:hanging="357"/>
      <w:contextualSpacing/>
      <w:jc w:val="both"/>
    </w:pPr>
  </w:style>
  <w:style w:type="table" w:styleId="Tabelacomgrade">
    <w:name w:val="Table Grid"/>
    <w:basedOn w:val="Tabelanormal"/>
    <w:rsid w:val="00735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autoRedefine/>
    <w:rsid w:val="00377982"/>
    <w:pPr>
      <w:numPr>
        <w:numId w:val="2"/>
      </w:numPr>
    </w:pPr>
  </w:style>
  <w:style w:type="paragraph" w:styleId="Numerada">
    <w:name w:val="List Number"/>
    <w:basedOn w:val="Normal"/>
    <w:rsid w:val="00377982"/>
  </w:style>
  <w:style w:type="paragraph" w:customStyle="1" w:styleId="TabelaCabealho">
    <w:name w:val="Tabela Cabeçalho"/>
    <w:basedOn w:val="Corpodetexto"/>
    <w:rsid w:val="00352483"/>
    <w:pPr>
      <w:spacing w:after="0"/>
      <w:jc w:val="center"/>
    </w:pPr>
    <w:rPr>
      <w:b/>
      <w:sz w:val="20"/>
    </w:rPr>
  </w:style>
  <w:style w:type="paragraph" w:customStyle="1" w:styleId="TabelaCorpo">
    <w:name w:val="Tabela Corpo"/>
    <w:basedOn w:val="TabelaCabealho"/>
    <w:rsid w:val="00352483"/>
    <w:pPr>
      <w:ind w:left="317" w:hanging="317"/>
      <w:jc w:val="both"/>
    </w:pPr>
    <w:rPr>
      <w:b w:val="0"/>
    </w:rPr>
  </w:style>
  <w:style w:type="paragraph" w:customStyle="1" w:styleId="TabelaEspaamento">
    <w:name w:val="Tabela Espaçamento"/>
    <w:basedOn w:val="TabelaCabealho"/>
    <w:rsid w:val="00352483"/>
    <w:rPr>
      <w:sz w:val="12"/>
      <w:szCs w:val="12"/>
    </w:rPr>
  </w:style>
  <w:style w:type="paragraph" w:customStyle="1" w:styleId="Palavras-chave">
    <w:name w:val="Palavras-chave"/>
    <w:basedOn w:val="Resumo"/>
    <w:next w:val="Ttulo2"/>
    <w:rsid w:val="008C53FB"/>
    <w:pPr>
      <w:spacing w:after="480"/>
    </w:pPr>
  </w:style>
  <w:style w:type="paragraph" w:customStyle="1" w:styleId="ArialTEXTO">
    <w:name w:val="Arial TEXTO"/>
    <w:basedOn w:val="Normal"/>
    <w:rsid w:val="00B36D00"/>
    <w:pPr>
      <w:ind w:left="1440"/>
    </w:pPr>
    <w:rPr>
      <w:rFonts w:ascii="Arial" w:eastAsia="Arial Unicode MS" w:hAnsi="Arial" w:cs="Arial"/>
      <w:sz w:val="18"/>
      <w:szCs w:val="18"/>
      <w:lang w:val="pt-BR"/>
    </w:rPr>
  </w:style>
  <w:style w:type="character" w:styleId="MenoPendente">
    <w:name w:val="Unresolved Mention"/>
    <w:uiPriority w:val="99"/>
    <w:semiHidden/>
    <w:unhideWhenUsed/>
    <w:rsid w:val="00B922B0"/>
    <w:rPr>
      <w:color w:val="605E5C"/>
      <w:shd w:val="clear" w:color="auto" w:fill="E1DFDD"/>
    </w:rPr>
  </w:style>
  <w:style w:type="character" w:customStyle="1" w:styleId="RodapChar">
    <w:name w:val="Rodapé Char"/>
    <w:link w:val="Rodap"/>
    <w:uiPriority w:val="99"/>
    <w:rsid w:val="00B922B0"/>
    <w:rPr>
      <w:sz w:val="24"/>
      <w:szCs w:val="24"/>
      <w:lang w:val="pt-PT"/>
    </w:rPr>
  </w:style>
  <w:style w:type="character" w:customStyle="1" w:styleId="CabealhoChar">
    <w:name w:val="Cabeçalho Char"/>
    <w:link w:val="Cabealho"/>
    <w:uiPriority w:val="99"/>
    <w:rsid w:val="007B6DC3"/>
    <w:rPr>
      <w:rFonts w:ascii="Arial" w:hAnsi="Arial"/>
      <w:sz w:val="18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amasuero@ufrgs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ngelamasuero@ufrgs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us%20documentos\ABEPRO\Enegep%202003\Modelo%20para%20Enegep%202003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640B7AD-6708-495B-8181-2EB7039D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para Enegep 2003</Template>
  <TotalTime>5</TotalTime>
  <Pages>2</Pages>
  <Words>392</Words>
  <Characters>2380</Characters>
  <Application>Microsoft Office Word</Application>
  <DocSecurity>4</DocSecurity>
  <Lines>72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PARA A FORMATAÇÃO DOS ARTIGOS A SEREM UTILIZADOS NO ENEGEP 2003 </vt:lpstr>
    </vt:vector>
  </TitlesOfParts>
  <Company/>
  <LinksUpToDate>false</LinksUpToDate>
  <CharactersWithSpaces>2736</CharactersWithSpaces>
  <SharedDoc>false</SharedDoc>
  <HLinks>
    <vt:vector size="6" baseType="variant">
      <vt:variant>
        <vt:i4>655401</vt:i4>
      </vt:variant>
      <vt:variant>
        <vt:i4>0</vt:i4>
      </vt:variant>
      <vt:variant>
        <vt:i4>0</vt:i4>
      </vt:variant>
      <vt:variant>
        <vt:i4>5</vt:i4>
      </vt:variant>
      <vt:variant>
        <vt:lpwstr>mailto:angelamasuero@ufrgs.br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PARA A FORMATAÇÃO DOS ARTIGOS A SEREM UTILIZADOS NO ENEGEP 2003</dc:title>
  <dc:subject/>
  <dc:creator>PPGEP</dc:creator>
  <cp:keywords/>
  <dc:description/>
  <cp:lastModifiedBy>Use -1</cp:lastModifiedBy>
  <cp:revision>2</cp:revision>
  <cp:lastPrinted>2007-07-13T05:52:00Z</cp:lastPrinted>
  <dcterms:created xsi:type="dcterms:W3CDTF">2025-02-17T18:58:00Z</dcterms:created>
  <dcterms:modified xsi:type="dcterms:W3CDTF">2025-02-17T18:58:00Z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http://www.zotero.org/styles/associacao-brasileira-de-normas-tecnicas</vt:lpwstr>
  </property>
  <property fmtid="{D5CDD505-2E9C-101B-9397-08002B2CF9AE}" pid="3" name="Mendeley Recent Style Name 0_1">
    <vt:lpwstr>Associação Brasileira de Normas Técnicas (Português - Brasil)</vt:lpwstr>
  </property>
  <property fmtid="{D5CDD505-2E9C-101B-9397-08002B2CF9AE}" pid="4" name="Mendeley Recent Style Id 1_1">
    <vt:lpwstr>http://www.zotero.org/styles/begell-house-apa</vt:lpwstr>
  </property>
  <property fmtid="{D5CDD505-2E9C-101B-9397-08002B2CF9AE}" pid="5" name="Mendeley Recent Style Name 1_1">
    <vt:lpwstr>Begell House - APA</vt:lpwstr>
  </property>
  <property fmtid="{D5CDD505-2E9C-101B-9397-08002B2CF9AE}" pid="6" name="Mendeley Recent Style Id 2_1">
    <vt:lpwstr>http://www.zotero.org/styles/case-studies-in-construction-materials</vt:lpwstr>
  </property>
  <property fmtid="{D5CDD505-2E9C-101B-9397-08002B2CF9AE}" pid="7" name="Mendeley Recent Style Name 2_1">
    <vt:lpwstr>Case Studies in Construction Materials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http://www.zotero.org/styles/citation-compass-apa-note</vt:lpwstr>
  </property>
  <property fmtid="{D5CDD505-2E9C-101B-9397-08002B2CF9AE}" pid="11" name="Mendeley Recent Style Name 4_1">
    <vt:lpwstr>Citation Compass (Kildekompasset) - APA (note)</vt:lpwstr>
  </property>
  <property fmtid="{D5CDD505-2E9C-101B-9397-08002B2CF9AE}" pid="12" name="Mendeley Recent Style Id 5_1">
    <vt:lpwstr>http://www.zotero.org/styles/construction-and-building-materials</vt:lpwstr>
  </property>
  <property fmtid="{D5CDD505-2E9C-101B-9397-08002B2CF9AE}" pid="13" name="Mendeley Recent Style Name 5_1">
    <vt:lpwstr>Construction and Building Materials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http://www.zotero.org/styles/norsk-apa-manual</vt:lpwstr>
  </property>
  <property fmtid="{D5CDD505-2E9C-101B-9397-08002B2CF9AE}" pid="17" name="Mendeley Recent Style Name 7_1">
    <vt:lpwstr>Norsk APA-manual - APA 7th edition (author-date)</vt:lpwstr>
  </property>
  <property fmtid="{D5CDD505-2E9C-101B-9397-08002B2CF9AE}" pid="18" name="Mendeley Recent Style Id 8_1">
    <vt:lpwstr>http://www.zotero.org/styles/associacao-brasileira-de-normas-tecnicas-ufpr</vt:lpwstr>
  </property>
  <property fmtid="{D5CDD505-2E9C-101B-9397-08002B2CF9AE}" pid="19" name="Mendeley Recent Style Name 8_1">
    <vt:lpwstr>Universidade Federal do Paraná - ABNT (Português - Brasil)</vt:lpwstr>
  </property>
  <property fmtid="{D5CDD505-2E9C-101B-9397-08002B2CF9AE}" pid="20" name="Mendeley Recent Style Id 9_1">
    <vt:lpwstr>http://www.zotero.org/styles/associacao-brasileira-de-normas-tecnicas-ufrgs</vt:lpwstr>
  </property>
  <property fmtid="{D5CDD505-2E9C-101B-9397-08002B2CF9AE}" pid="21" name="Mendeley Recent Style Name 9_1">
    <vt:lpwstr>Universidade Federal do Rio Grande do Sul - ABNT (autoria completa) (Português - Brasil)</vt:lpwstr>
  </property>
</Properties>
</file>